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10042" w:type="dxa"/>
        <w:tblLayout w:type="fixed"/>
        <w:tblLook w:val="01E0" w:firstRow="1" w:lastRow="1" w:firstColumn="1" w:lastColumn="1" w:noHBand="0" w:noVBand="0"/>
      </w:tblPr>
      <w:tblGrid>
        <w:gridCol w:w="1996"/>
        <w:gridCol w:w="1015"/>
        <w:gridCol w:w="4710"/>
        <w:gridCol w:w="510"/>
        <w:gridCol w:w="1811"/>
      </w:tblGrid>
      <w:tr w:rsidR="0085764D" w:rsidTr="00DB78B4">
        <w:trPr>
          <w:trHeight w:val="1007"/>
        </w:trPr>
        <w:tc>
          <w:tcPr>
            <w:tcW w:w="10041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DB78B4">
        <w:trPr>
          <w:trHeight w:val="296"/>
        </w:trPr>
        <w:tc>
          <w:tcPr>
            <w:tcW w:w="10041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DB78B4">
        <w:trPr>
          <w:trHeight w:hRule="exact" w:val="689"/>
        </w:trPr>
        <w:tc>
          <w:tcPr>
            <w:tcW w:w="3011" w:type="dxa"/>
            <w:gridSpan w:val="2"/>
            <w:vAlign w:val="bottom"/>
          </w:tcPr>
          <w:p w:rsidR="0085764D" w:rsidRDefault="00462D60" w:rsidP="00E006BE">
            <w:pPr>
              <w:jc w:val="center"/>
            </w:pPr>
            <w:r>
              <w:t>20.12.2018 г.</w:t>
            </w:r>
          </w:p>
        </w:tc>
        <w:tc>
          <w:tcPr>
            <w:tcW w:w="4710" w:type="dxa"/>
            <w:vAlign w:val="bottom"/>
          </w:tcPr>
          <w:p w:rsidR="0085764D" w:rsidRDefault="0085764D" w:rsidP="00F84A4D"/>
        </w:tc>
        <w:tc>
          <w:tcPr>
            <w:tcW w:w="2321" w:type="dxa"/>
            <w:gridSpan w:val="2"/>
            <w:vAlign w:val="bottom"/>
          </w:tcPr>
          <w:p w:rsidR="0085764D" w:rsidRDefault="00A32418" w:rsidP="00E20A3C">
            <w:pPr>
              <w:tabs>
                <w:tab w:val="center" w:pos="2160"/>
              </w:tabs>
              <w:ind w:left="-108"/>
              <w:jc w:val="center"/>
            </w:pPr>
            <w:r>
              <w:t>55/</w:t>
            </w:r>
            <w:r w:rsidR="00FE3763">
              <w:t>72</w:t>
            </w:r>
          </w:p>
        </w:tc>
      </w:tr>
      <w:tr w:rsidR="0085764D" w:rsidTr="00DB78B4">
        <w:trPr>
          <w:trHeight w:hRule="exact" w:val="517"/>
        </w:trPr>
        <w:tc>
          <w:tcPr>
            <w:tcW w:w="10041" w:type="dxa"/>
            <w:gridSpan w:val="5"/>
          </w:tcPr>
          <w:p w:rsidR="0085764D" w:rsidRDefault="0085764D" w:rsidP="00F84A4D"/>
        </w:tc>
      </w:tr>
      <w:tr w:rsidR="0085764D" w:rsidTr="00DB78B4">
        <w:trPr>
          <w:trHeight w:val="247"/>
        </w:trPr>
        <w:tc>
          <w:tcPr>
            <w:tcW w:w="1996" w:type="dxa"/>
          </w:tcPr>
          <w:p w:rsidR="0085764D" w:rsidRDefault="0085764D" w:rsidP="00F84A4D"/>
        </w:tc>
        <w:tc>
          <w:tcPr>
            <w:tcW w:w="6235" w:type="dxa"/>
            <w:gridSpan w:val="3"/>
          </w:tcPr>
          <w:p w:rsidR="0085764D" w:rsidRPr="00FA37F8" w:rsidRDefault="00FE3763" w:rsidP="00D63B3D">
            <w:pPr>
              <w:jc w:val="center"/>
              <w:rPr>
                <w:szCs w:val="28"/>
              </w:rPr>
            </w:pPr>
            <w:r w:rsidRPr="00744A04">
              <w:rPr>
                <w:bCs/>
                <w:szCs w:val="24"/>
              </w:rPr>
              <w:t xml:space="preserve">О внесении изменений в решение региональной службы по тарифам Нижегородской области </w:t>
            </w:r>
            <w:r>
              <w:rPr>
                <w:bCs/>
                <w:szCs w:val="24"/>
              </w:rPr>
              <w:br/>
            </w: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 «Об установлении ОБЩЕСТВУ С ОГРАНИЧЕННОЙ ОТВЕТСТВЕННОСТЬЮ «ЗАВОДСКИЕ СЕТИ», г. Нижний Новгород, тарифов в сфере холодного водоснабжения и водоотведения </w:t>
            </w:r>
            <w:r>
              <w:rPr>
                <w:bCs/>
                <w:szCs w:val="24"/>
              </w:rPr>
              <w:br/>
            </w:r>
            <w:r w:rsidRPr="00744A04">
              <w:rPr>
                <w:bCs/>
                <w:szCs w:val="24"/>
              </w:rPr>
              <w:t>для потребителей г. Нижнего Новгорода»</w:t>
            </w:r>
          </w:p>
        </w:tc>
        <w:tc>
          <w:tcPr>
            <w:tcW w:w="1811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Default="00261BEB" w:rsidP="00521285">
      <w:pPr>
        <w:pStyle w:val="ac"/>
        <w:spacing w:line="276" w:lineRule="auto"/>
        <w:jc w:val="center"/>
        <w:rPr>
          <w:sz w:val="32"/>
        </w:rPr>
      </w:pPr>
    </w:p>
    <w:p w:rsidR="00462D60" w:rsidRPr="00521285" w:rsidRDefault="00462D60" w:rsidP="00D6681A">
      <w:pPr>
        <w:pStyle w:val="ac"/>
        <w:spacing w:line="276" w:lineRule="auto"/>
        <w:jc w:val="center"/>
        <w:rPr>
          <w:sz w:val="32"/>
        </w:rPr>
      </w:pPr>
    </w:p>
    <w:p w:rsidR="00FE3763" w:rsidRPr="00744A04" w:rsidRDefault="00FE3763" w:rsidP="00FE3763">
      <w:pPr>
        <w:pStyle w:val="ac"/>
        <w:spacing w:line="276" w:lineRule="auto"/>
        <w:ind w:firstLine="720"/>
        <w:rPr>
          <w:szCs w:val="24"/>
        </w:rPr>
      </w:pPr>
      <w:r w:rsidRPr="00744A04">
        <w:rPr>
          <w:szCs w:val="24"/>
        </w:rPr>
        <w:t>В соответствии с Федеральным законом от 7 декабря 2011 г</w:t>
      </w:r>
      <w:r>
        <w:rPr>
          <w:szCs w:val="24"/>
        </w:rPr>
        <w:t xml:space="preserve">. </w:t>
      </w:r>
      <w:r w:rsidRPr="00744A04">
        <w:rPr>
          <w:szCs w:val="24"/>
        </w:rPr>
        <w:t>№ 416-ФЗ «О водоснабжении и водоотведении», постановлением Правительства Российской Федерации от 13 мая 2013 г</w:t>
      </w:r>
      <w:r>
        <w:rPr>
          <w:szCs w:val="24"/>
        </w:rPr>
        <w:t>.</w:t>
      </w:r>
      <w:r w:rsidRPr="00744A04">
        <w:rPr>
          <w:szCs w:val="24"/>
        </w:rPr>
        <w:t xml:space="preserve"> № 406 «О государственном регулировании тарифов в сфере водоснабжения и водоотведения» и на основании рассмотрения необходимых обосновывающих материалов, представленных ОБЩЕСТВОМ С ОГРАНИЧЕННОЙ ОТВЕТСТВЕННОСТЬЮ «ЗАВОДСКИЕ СЕТИ» (ИНН 5256049340), г. Нижний Новгород</w:t>
      </w:r>
      <w:r w:rsidRPr="00744A04">
        <w:rPr>
          <w:bCs/>
          <w:szCs w:val="24"/>
        </w:rPr>
        <w:t xml:space="preserve">, </w:t>
      </w:r>
      <w:r w:rsidRPr="00744A04">
        <w:rPr>
          <w:szCs w:val="24"/>
        </w:rPr>
        <w:t>экспертного заключения рег. </w:t>
      </w:r>
      <w:r w:rsidRPr="00725495">
        <w:rPr>
          <w:szCs w:val="24"/>
        </w:rPr>
        <w:t>№ в-1095 от 13 декабря 201</w:t>
      </w:r>
      <w:r w:rsidRPr="00744A04">
        <w:rPr>
          <w:szCs w:val="24"/>
        </w:rPr>
        <w:t>8 г</w:t>
      </w:r>
      <w:r>
        <w:rPr>
          <w:szCs w:val="24"/>
        </w:rPr>
        <w:t>.</w:t>
      </w:r>
      <w:r w:rsidRPr="00744A04">
        <w:rPr>
          <w:szCs w:val="24"/>
        </w:rPr>
        <w:t>:</w:t>
      </w:r>
    </w:p>
    <w:p w:rsidR="00FE3763" w:rsidRPr="00744A04" w:rsidRDefault="00FE3763" w:rsidP="00FE3763">
      <w:pPr>
        <w:pStyle w:val="ac"/>
        <w:spacing w:line="276" w:lineRule="auto"/>
        <w:ind w:firstLine="720"/>
        <w:rPr>
          <w:noProof/>
          <w:szCs w:val="24"/>
        </w:rPr>
      </w:pPr>
      <w:r w:rsidRPr="00744A04">
        <w:rPr>
          <w:b/>
          <w:szCs w:val="24"/>
        </w:rPr>
        <w:t xml:space="preserve">1. </w:t>
      </w:r>
      <w:r w:rsidRPr="00744A04">
        <w:rPr>
          <w:bCs/>
          <w:szCs w:val="24"/>
        </w:rPr>
        <w:t>Внести в решение региональной службы по</w:t>
      </w:r>
      <w:r>
        <w:rPr>
          <w:bCs/>
          <w:szCs w:val="24"/>
        </w:rPr>
        <w:t xml:space="preserve"> тарифам Нижегородской области </w:t>
      </w:r>
      <w:r w:rsidRPr="00744A04">
        <w:rPr>
          <w:bCs/>
          <w:szCs w:val="24"/>
        </w:rPr>
        <w:t>от 14 декабря 2017 г</w:t>
      </w:r>
      <w:r>
        <w:rPr>
          <w:bCs/>
          <w:szCs w:val="24"/>
        </w:rPr>
        <w:t>.</w:t>
      </w:r>
      <w:r w:rsidRPr="00744A04">
        <w:rPr>
          <w:bCs/>
          <w:szCs w:val="24"/>
        </w:rPr>
        <w:t xml:space="preserve"> № 65/25 «</w:t>
      </w:r>
      <w:r w:rsidRPr="00744A04">
        <w:rPr>
          <w:szCs w:val="24"/>
        </w:rPr>
        <w:t xml:space="preserve">Об установлении ОБЩЕСТВУ С ОГРАНИЧЕННОЙ ОТВЕТСТВЕННОСТЬЮ «ЗАВОДСКИЕ СЕТИ», г. Нижний Новгород, тарифов </w:t>
      </w:r>
      <w:r w:rsidRPr="00744A04">
        <w:rPr>
          <w:noProof/>
          <w:szCs w:val="24"/>
        </w:rPr>
        <w:t>в сфере холодного водоснабжения и водоотведения для потребителей г. Нижнего Новгорода» следующие изменения:</w:t>
      </w:r>
    </w:p>
    <w:p w:rsidR="00FE3763" w:rsidRPr="00744A04" w:rsidRDefault="00FE3763" w:rsidP="00FE3763">
      <w:pPr>
        <w:pStyle w:val="ac"/>
        <w:spacing w:line="276" w:lineRule="auto"/>
        <w:rPr>
          <w:szCs w:val="24"/>
        </w:rPr>
      </w:pPr>
      <w:r w:rsidRPr="00744A04">
        <w:rPr>
          <w:b/>
          <w:i/>
          <w:szCs w:val="24"/>
        </w:rPr>
        <w:t>1.1.</w:t>
      </w:r>
      <w:r w:rsidRPr="00744A04">
        <w:rPr>
          <w:szCs w:val="24"/>
        </w:rPr>
        <w:t xml:space="preserve"> Таблицу пункта 2 решения изложить в следующей редакции:</w:t>
      </w:r>
    </w:p>
    <w:p w:rsidR="00FE3763" w:rsidRPr="00744A04" w:rsidRDefault="00FE3763" w:rsidP="00FE3763">
      <w:pPr>
        <w:pStyle w:val="ac"/>
        <w:spacing w:line="276" w:lineRule="auto"/>
        <w:rPr>
          <w:szCs w:val="24"/>
        </w:rPr>
      </w:pPr>
      <w:r w:rsidRPr="00744A04">
        <w:rPr>
          <w:szCs w:val="24"/>
        </w:rPr>
        <w:t>«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3194"/>
        <w:gridCol w:w="1127"/>
        <w:gridCol w:w="1127"/>
        <w:gridCol w:w="983"/>
        <w:gridCol w:w="985"/>
        <w:gridCol w:w="983"/>
        <w:gridCol w:w="987"/>
      </w:tblGrid>
      <w:tr w:rsidR="00FE3763" w:rsidTr="00EB25FF">
        <w:trPr>
          <w:trHeight w:val="281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b/>
                <w:sz w:val="18"/>
                <w:szCs w:val="18"/>
                <w:lang w:eastAsia="en-US"/>
              </w:rPr>
            </w:pPr>
            <w:r w:rsidRPr="004F277F">
              <w:rPr>
                <w:b/>
                <w:sz w:val="18"/>
                <w:szCs w:val="18"/>
                <w:lang w:eastAsia="en-US"/>
              </w:rPr>
              <w:t>Тарифы в сфере холодного водоснабжения и водоотведения</w:t>
            </w:r>
          </w:p>
        </w:tc>
        <w:tc>
          <w:tcPr>
            <w:tcW w:w="31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b/>
                <w:sz w:val="18"/>
                <w:szCs w:val="18"/>
                <w:lang w:eastAsia="en-US"/>
              </w:rPr>
            </w:pPr>
            <w:r w:rsidRPr="004F277F">
              <w:rPr>
                <w:b/>
                <w:sz w:val="18"/>
                <w:szCs w:val="18"/>
                <w:lang w:eastAsia="en-US"/>
              </w:rPr>
              <w:t>Периоды регулирования</w:t>
            </w:r>
          </w:p>
        </w:tc>
      </w:tr>
      <w:tr w:rsidR="00FE3763" w:rsidTr="00EB25FF">
        <w:trPr>
          <w:cantSplit/>
          <w:trHeight w:val="138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b/>
                <w:sz w:val="18"/>
                <w:szCs w:val="18"/>
                <w:lang w:eastAsia="en-US"/>
              </w:rPr>
            </w:pPr>
            <w:r w:rsidRPr="004F277F">
              <w:rPr>
                <w:b/>
                <w:sz w:val="18"/>
                <w:szCs w:val="18"/>
                <w:lang w:eastAsia="en-US"/>
              </w:rPr>
              <w:t>2018 год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b/>
                <w:sz w:val="18"/>
                <w:szCs w:val="18"/>
                <w:lang w:eastAsia="en-US"/>
              </w:rPr>
            </w:pPr>
            <w:r w:rsidRPr="004F277F">
              <w:rPr>
                <w:b/>
                <w:sz w:val="18"/>
                <w:szCs w:val="18"/>
                <w:lang w:eastAsia="en-US"/>
              </w:rPr>
              <w:t>2019 год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b/>
                <w:sz w:val="18"/>
                <w:szCs w:val="18"/>
                <w:lang w:eastAsia="en-US"/>
              </w:rPr>
            </w:pPr>
            <w:r w:rsidRPr="004F277F">
              <w:rPr>
                <w:b/>
                <w:sz w:val="18"/>
                <w:szCs w:val="18"/>
                <w:lang w:eastAsia="en-US"/>
              </w:rPr>
              <w:t>2020 год</w:t>
            </w:r>
          </w:p>
        </w:tc>
      </w:tr>
      <w:tr w:rsidR="00FE3763" w:rsidTr="00EB25FF">
        <w:trPr>
          <w:cantSplit/>
          <w:trHeight w:val="357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</w:tr>
      <w:tr w:rsidR="00FE3763" w:rsidTr="00EB25FF">
        <w:trPr>
          <w:trHeight w:val="1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Питьевая вода,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7,95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8,26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8,26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8,43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8,43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8,74</w:t>
            </w:r>
          </w:p>
        </w:tc>
      </w:tr>
      <w:tr w:rsidR="00FE3763" w:rsidTr="00EB25FF">
        <w:trPr>
          <w:trHeight w:val="133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Питьевая вода,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9,38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9,75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9,91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10,12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10,12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10,49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</w:tr>
      <w:tr w:rsidR="00FE3763" w:rsidTr="00EB25FF">
        <w:trPr>
          <w:trHeight w:val="132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  <w:r>
              <w:rPr>
                <w:b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Техническая вода,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8,06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8,37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8,37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8,75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8,75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8,90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Техническая вода,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</w:tr>
      <w:tr w:rsidR="00FE3763" w:rsidTr="00EB25FF">
        <w:trPr>
          <w:trHeight w:val="1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rPr>
                <w:noProof/>
                <w:sz w:val="20"/>
                <w:szCs w:val="28"/>
                <w:lang w:eastAsia="en-US"/>
              </w:rPr>
            </w:pPr>
            <w:r>
              <w:rPr>
                <w:sz w:val="20"/>
                <w:lang w:eastAsia="en-US"/>
              </w:rPr>
              <w:t>Водоотведение (без учета очистки сточных вод), руб./м</w:t>
            </w:r>
            <w:r>
              <w:rPr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5,49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5,70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5,70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5,</w:t>
            </w:r>
            <w:r>
              <w:rPr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5,81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5,91</w:t>
            </w:r>
          </w:p>
        </w:tc>
      </w:tr>
      <w:tr w:rsidR="00FE3763" w:rsidTr="00EB25FF">
        <w:trPr>
          <w:trHeight w:val="133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rPr>
                <w:noProof/>
                <w:sz w:val="20"/>
                <w:szCs w:val="28"/>
                <w:lang w:eastAsia="en-US"/>
              </w:rPr>
            </w:pPr>
            <w:r>
              <w:rPr>
                <w:sz w:val="20"/>
                <w:lang w:eastAsia="en-US"/>
              </w:rPr>
              <w:t>Водоотведение (без учета очистки сточных вод), руб./м</w:t>
            </w:r>
            <w:r>
              <w:rPr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</w:tr>
      <w:tr w:rsidR="00FE3763" w:rsidTr="00EB25FF">
        <w:trPr>
          <w:trHeight w:val="132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Водоотведение (с учетом очистки сточных вод путем гидрозолоудаления),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3,31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3,61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3,61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4,02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Водоотведение (с учетом очистки сточных вод путем гидрозолоудаления),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</w:tr>
      <w:tr w:rsidR="00FE3763" w:rsidTr="00EB25FF">
        <w:trPr>
          <w:trHeight w:val="132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Водоотведение,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5,74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6,13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6,13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6,21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Водоотведение,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3763" w:rsidTr="00EB25FF">
        <w:trPr>
          <w:trHeight w:val="238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277F" w:rsidRDefault="00FE3763" w:rsidP="00EB25FF">
            <w:pPr>
              <w:rPr>
                <w:sz w:val="20"/>
                <w:lang w:eastAsia="en-US"/>
              </w:rPr>
            </w:pPr>
          </w:p>
        </w:tc>
      </w:tr>
      <w:tr w:rsidR="00FE3763" w:rsidTr="00EB25FF">
        <w:trPr>
          <w:trHeight w:val="132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Транспортировка сточных вод с использованием канализационных сетей, находящихся на территории </w:t>
            </w:r>
            <w:r>
              <w:rPr>
                <w:sz w:val="20"/>
                <w:szCs w:val="20"/>
                <w:lang w:eastAsia="en-US"/>
              </w:rPr>
              <w:br/>
              <w:t>г. Нижнего Новгорода,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1,17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1,22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1,22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1,26</w:t>
            </w:r>
          </w:p>
        </w:tc>
      </w:tr>
      <w:tr w:rsidR="00FE3763" w:rsidTr="00EB25FF">
        <w:trPr>
          <w:trHeight w:val="132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Транспортировка сточных вод с использованием канализационных сетей, находящихся на территории </w:t>
            </w:r>
            <w:r>
              <w:rPr>
                <w:sz w:val="20"/>
                <w:szCs w:val="20"/>
                <w:lang w:eastAsia="en-US"/>
              </w:rPr>
              <w:br/>
              <w:t>г. Нижнего Новгорода, руб./м</w:t>
            </w:r>
            <w:r>
              <w:rPr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3763" w:rsidRPr="004F277F" w:rsidRDefault="00FE3763" w:rsidP="00EB25FF">
            <w:pPr>
              <w:pStyle w:val="ac"/>
              <w:jc w:val="center"/>
              <w:rPr>
                <w:sz w:val="20"/>
                <w:szCs w:val="20"/>
                <w:lang w:eastAsia="en-US"/>
              </w:rPr>
            </w:pPr>
            <w:r w:rsidRPr="004F277F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3763" w:rsidTr="00EB25FF">
        <w:trPr>
          <w:trHeight w:val="238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Default="00FE3763" w:rsidP="00EB25FF">
            <w:pPr>
              <w:pStyle w:val="ac"/>
              <w:jc w:val="left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rPr>
                <w:sz w:val="20"/>
                <w:lang w:eastAsia="en-US"/>
              </w:rPr>
            </w:pPr>
          </w:p>
        </w:tc>
      </w:tr>
    </w:tbl>
    <w:p w:rsidR="00FE3763" w:rsidRPr="00744A04" w:rsidRDefault="00FE3763" w:rsidP="00FE3763">
      <w:pPr>
        <w:pStyle w:val="ac"/>
        <w:spacing w:line="276" w:lineRule="auto"/>
        <w:jc w:val="right"/>
        <w:rPr>
          <w:szCs w:val="24"/>
        </w:rPr>
      </w:pPr>
      <w:r w:rsidRPr="00744A04">
        <w:rPr>
          <w:szCs w:val="24"/>
        </w:rPr>
        <w:t>».</w:t>
      </w:r>
    </w:p>
    <w:p w:rsidR="00FE3763" w:rsidRPr="00744A04" w:rsidRDefault="00FE3763" w:rsidP="00FE3763">
      <w:pPr>
        <w:spacing w:line="276" w:lineRule="auto"/>
        <w:jc w:val="both"/>
        <w:rPr>
          <w:szCs w:val="24"/>
        </w:rPr>
      </w:pPr>
      <w:r w:rsidRPr="00744A04">
        <w:rPr>
          <w:b/>
          <w:i/>
          <w:szCs w:val="24"/>
        </w:rPr>
        <w:t>1.2.</w:t>
      </w:r>
      <w:r w:rsidRPr="00744A04">
        <w:rPr>
          <w:szCs w:val="24"/>
        </w:rPr>
        <w:t xml:space="preserve"> Приложения 1 - 4 к решению изложить в новой редакции согласно Приложениям 1 - 4 к настоящему решению.</w:t>
      </w:r>
    </w:p>
    <w:p w:rsidR="008A289C" w:rsidRPr="008A289C" w:rsidRDefault="00FE3763" w:rsidP="00FE3763">
      <w:pPr>
        <w:pStyle w:val="ac"/>
        <w:spacing w:line="276" w:lineRule="auto"/>
        <w:ind w:firstLine="720"/>
        <w:rPr>
          <w:szCs w:val="24"/>
        </w:rPr>
      </w:pPr>
      <w:r w:rsidRPr="00744A04">
        <w:rPr>
          <w:b/>
          <w:szCs w:val="24"/>
        </w:rPr>
        <w:t xml:space="preserve">2. </w:t>
      </w:r>
      <w:r w:rsidRPr="00744A04">
        <w:rPr>
          <w:szCs w:val="24"/>
        </w:rPr>
        <w:t>Настоящее решение вступает в силу с 1 января 2019 г</w:t>
      </w:r>
      <w:r w:rsidR="008A289C" w:rsidRPr="008A289C">
        <w:rPr>
          <w:szCs w:val="24"/>
        </w:rPr>
        <w:t>.</w:t>
      </w:r>
    </w:p>
    <w:p w:rsidR="00114A0B" w:rsidRDefault="00114A0B" w:rsidP="00D63B3D">
      <w:pPr>
        <w:pStyle w:val="ac"/>
        <w:spacing w:line="276" w:lineRule="auto"/>
        <w:ind w:firstLine="720"/>
        <w:rPr>
          <w:noProof/>
          <w:sz w:val="32"/>
        </w:rPr>
      </w:pPr>
    </w:p>
    <w:p w:rsidR="00261BEB" w:rsidRDefault="00261BEB" w:rsidP="00114A0B">
      <w:pPr>
        <w:tabs>
          <w:tab w:val="left" w:pos="1897"/>
        </w:tabs>
        <w:rPr>
          <w:noProof/>
        </w:rPr>
      </w:pPr>
    </w:p>
    <w:p w:rsidR="00462D60" w:rsidRDefault="00462D60" w:rsidP="00114A0B">
      <w:pPr>
        <w:tabs>
          <w:tab w:val="left" w:pos="1897"/>
        </w:tabs>
        <w:rPr>
          <w:noProof/>
        </w:rPr>
      </w:pPr>
    </w:p>
    <w:p w:rsidR="00AF25E6" w:rsidRDefault="003F7CA5" w:rsidP="005C06DC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  <w:t xml:space="preserve">              А.Г.Малухин</w:t>
      </w:r>
    </w:p>
    <w:p w:rsidR="00971777" w:rsidRDefault="00971777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462D60" w:rsidRDefault="00462D60" w:rsidP="006B717F">
      <w:pPr>
        <w:spacing w:line="276" w:lineRule="auto"/>
        <w:rPr>
          <w:szCs w:val="28"/>
        </w:rPr>
      </w:pPr>
    </w:p>
    <w:p w:rsidR="00FE3763" w:rsidRDefault="00FE3763" w:rsidP="006B717F">
      <w:pPr>
        <w:spacing w:line="276" w:lineRule="auto"/>
        <w:rPr>
          <w:szCs w:val="28"/>
        </w:rPr>
      </w:pPr>
    </w:p>
    <w:p w:rsidR="00FE3763" w:rsidRDefault="00FE3763" w:rsidP="006B717F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51" w:type="dxa"/>
        <w:tblLook w:val="04A0" w:firstRow="1" w:lastRow="0" w:firstColumn="1" w:lastColumn="0" w:noHBand="0" w:noVBand="1"/>
      </w:tblPr>
      <w:tblGrid>
        <w:gridCol w:w="528"/>
        <w:gridCol w:w="456"/>
        <w:gridCol w:w="9167"/>
      </w:tblGrid>
      <w:tr w:rsidR="005C06DC" w:rsidTr="00FE3763">
        <w:tc>
          <w:tcPr>
            <w:tcW w:w="528" w:type="dxa"/>
          </w:tcPr>
          <w:p w:rsidR="005C06DC" w:rsidRDefault="005C06DC" w:rsidP="006627AF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6627AF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5C06DC" w:rsidRDefault="00E81283" w:rsidP="006627AF">
            <w:pPr>
              <w:ind w:left="3552"/>
              <w:jc w:val="center"/>
            </w:pPr>
            <w:r>
              <w:t xml:space="preserve">ПРИЛОЖЕНИЕ </w:t>
            </w:r>
            <w:r w:rsidR="00B04F94">
              <w:t>1</w:t>
            </w:r>
          </w:p>
          <w:p w:rsidR="005C06DC" w:rsidRDefault="005C06DC" w:rsidP="006627AF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C06DC" w:rsidRDefault="005C06DC" w:rsidP="00C1422C">
            <w:pPr>
              <w:ind w:left="3552"/>
              <w:jc w:val="center"/>
            </w:pPr>
            <w:r w:rsidRPr="00462D60">
              <w:t xml:space="preserve">от </w:t>
            </w:r>
            <w:r w:rsidR="00462D60" w:rsidRPr="00462D60">
              <w:t xml:space="preserve">20 декабря </w:t>
            </w:r>
            <w:r w:rsidR="00086839" w:rsidRPr="00462D60">
              <w:t>2018</w:t>
            </w:r>
            <w:r w:rsidR="00CC03DF" w:rsidRPr="00462D60">
              <w:t xml:space="preserve"> г.</w:t>
            </w:r>
            <w:r w:rsidRPr="00D74902">
              <w:t xml:space="preserve"> №</w:t>
            </w:r>
            <w:r w:rsidR="006B0802" w:rsidRPr="00D74902">
              <w:t xml:space="preserve"> </w:t>
            </w:r>
            <w:r w:rsidR="00A32418">
              <w:t>55/</w:t>
            </w:r>
            <w:r w:rsidR="00FE3763">
              <w:t>72</w:t>
            </w:r>
          </w:p>
          <w:p w:rsidR="00FE3763" w:rsidRPr="00FE3763" w:rsidRDefault="00FE3763" w:rsidP="00C1422C">
            <w:pPr>
              <w:ind w:left="3552"/>
              <w:jc w:val="center"/>
              <w:rPr>
                <w:sz w:val="16"/>
                <w:szCs w:val="16"/>
              </w:rPr>
            </w:pPr>
          </w:p>
          <w:p w:rsidR="00FE3763" w:rsidRPr="004F1B01" w:rsidRDefault="00FE3763" w:rsidP="00FE3763">
            <w:pPr>
              <w:spacing w:line="276" w:lineRule="auto"/>
              <w:ind w:left="3552"/>
              <w:jc w:val="center"/>
            </w:pPr>
            <w:r>
              <w:t>«</w:t>
            </w:r>
            <w:r w:rsidRPr="004F1B01">
              <w:t>ПРИЛОЖЕНИЕ 1</w:t>
            </w:r>
          </w:p>
          <w:p w:rsidR="00FE3763" w:rsidRPr="004F1B01" w:rsidRDefault="00FE3763" w:rsidP="00FE3763">
            <w:pPr>
              <w:ind w:left="3552"/>
              <w:jc w:val="center"/>
            </w:pPr>
            <w:r w:rsidRPr="004F1B01">
              <w:t xml:space="preserve">к решению региональной службы </w:t>
            </w:r>
            <w:r w:rsidRPr="004F1B01">
              <w:br/>
              <w:t xml:space="preserve">по тарифам Нижегородской области </w:t>
            </w:r>
          </w:p>
          <w:p w:rsidR="00FE3763" w:rsidRPr="00CB1B90" w:rsidRDefault="00FE3763" w:rsidP="00FE3763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</w:tbl>
    <w:p w:rsidR="00193F0C" w:rsidRDefault="00193F0C" w:rsidP="00193F0C">
      <w:pPr>
        <w:tabs>
          <w:tab w:val="left" w:pos="1897"/>
        </w:tabs>
        <w:rPr>
          <w:bCs/>
          <w:sz w:val="20"/>
          <w:szCs w:val="24"/>
        </w:rPr>
      </w:pPr>
    </w:p>
    <w:tbl>
      <w:tblPr>
        <w:tblpPr w:leftFromText="180" w:rightFromText="180" w:vertAnchor="text" w:tblpY="1"/>
        <w:tblOverlap w:val="never"/>
        <w:tblW w:w="10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2"/>
      </w:tblGrid>
      <w:tr w:rsidR="00FE3763" w:rsidRPr="006D40E4" w:rsidTr="00EB25FF">
        <w:trPr>
          <w:trHeight w:val="261"/>
        </w:trPr>
        <w:tc>
          <w:tcPr>
            <w:tcW w:w="10162" w:type="dxa"/>
            <w:hideMark/>
          </w:tcPr>
          <w:p w:rsidR="00FE3763" w:rsidRPr="00FE3763" w:rsidRDefault="00FE3763" w:rsidP="00EB25F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F1B01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F1B01">
              <w:rPr>
                <w:b/>
                <w:sz w:val="24"/>
                <w:szCs w:val="24"/>
              </w:rPr>
              <w:t xml:space="preserve">ПО ОКАЗАНИЮ УСЛУГ ХОЛОДНОГО ВОДОСНАБЖЕНИЯ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F1B01">
              <w:rPr>
                <w:b/>
                <w:sz w:val="24"/>
                <w:szCs w:val="24"/>
              </w:rPr>
              <w:t>(питьевая вода)</w:t>
            </w:r>
            <w:r w:rsidRPr="004F1B0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FE3763" w:rsidRPr="00FE376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</w:tbl>
    <w:p w:rsidR="00FE3763" w:rsidRPr="004F1B01" w:rsidRDefault="00FE3763" w:rsidP="00FE376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F1B01">
        <w:rPr>
          <w:sz w:val="24"/>
          <w:szCs w:val="24"/>
        </w:rPr>
        <w:t>Период реализации производственной программы с 01.01.2018 г. по 31.12.2020 г.</w:t>
      </w:r>
    </w:p>
    <w:tbl>
      <w:tblPr>
        <w:tblW w:w="99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94"/>
        <w:gridCol w:w="21"/>
        <w:gridCol w:w="1041"/>
        <w:gridCol w:w="701"/>
        <w:gridCol w:w="45"/>
        <w:gridCol w:w="444"/>
        <w:gridCol w:w="897"/>
        <w:gridCol w:w="360"/>
        <w:gridCol w:w="180"/>
        <w:gridCol w:w="346"/>
        <w:gridCol w:w="897"/>
        <w:gridCol w:w="194"/>
        <w:gridCol w:w="1443"/>
      </w:tblGrid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1B01">
              <w:rPr>
                <w:rFonts w:eastAsia="Calibri"/>
                <w:b/>
                <w:sz w:val="24"/>
                <w:szCs w:val="24"/>
                <w:lang w:eastAsia="en-US"/>
              </w:rPr>
              <w:t>1. Паспорт производственной программы</w:t>
            </w:r>
          </w:p>
        </w:tc>
      </w:tr>
      <w:tr w:rsidR="00FE3763" w:rsidRPr="004F1B01" w:rsidTr="00FE3763">
        <w:trPr>
          <w:trHeight w:val="542"/>
          <w:jc w:val="center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регулируемой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организации (ИНН)</w:t>
            </w:r>
          </w:p>
        </w:tc>
        <w:tc>
          <w:tcPr>
            <w:tcW w:w="656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FE3763" w:rsidRPr="004F1B01" w:rsidTr="00FE3763">
        <w:trPr>
          <w:trHeight w:val="360"/>
          <w:jc w:val="center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56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603004 г.Нижний новгород, пр. Ленина, д.88</w:t>
            </w:r>
          </w:p>
        </w:tc>
      </w:tr>
      <w:tr w:rsidR="00FE3763" w:rsidRPr="004F1B01" w:rsidTr="00FE3763">
        <w:trPr>
          <w:trHeight w:val="458"/>
          <w:jc w:val="center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Наименование            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</w:t>
            </w:r>
          </w:p>
        </w:tc>
        <w:tc>
          <w:tcPr>
            <w:tcW w:w="656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FE3763" w:rsidRPr="004F1B01" w:rsidTr="00FE3763">
        <w:trPr>
          <w:trHeight w:val="360"/>
          <w:jc w:val="center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    </w:t>
            </w:r>
          </w:p>
        </w:tc>
        <w:tc>
          <w:tcPr>
            <w:tcW w:w="656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603082, г. Нижний Новгород, Кремль, корпус 1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>2. Объем подачи воды</w:t>
            </w:r>
          </w:p>
        </w:tc>
      </w:tr>
      <w:tr w:rsidR="00FE3763" w:rsidRPr="004F1B01" w:rsidTr="00FE3763">
        <w:trPr>
          <w:trHeight w:val="269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услуги    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4F1B01" w:rsidTr="00FE3763">
        <w:trPr>
          <w:trHeight w:val="296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Подано воды всего, тыс.м</w:t>
            </w:r>
            <w:r w:rsidRPr="004F1B0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3</w:t>
            </w: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в том числе: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40 362,22</w:t>
            </w:r>
          </w:p>
        </w:tc>
        <w:tc>
          <w:tcPr>
            <w:tcW w:w="1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37702,38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37702,38</w:t>
            </w:r>
          </w:p>
        </w:tc>
      </w:tr>
      <w:tr w:rsidR="00FE3763" w:rsidRPr="004F1B01" w:rsidTr="00FE3763">
        <w:trPr>
          <w:trHeight w:val="296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>- населению,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302,00</w:t>
            </w:r>
          </w:p>
        </w:tc>
        <w:tc>
          <w:tcPr>
            <w:tcW w:w="1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302,00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302,00</w:t>
            </w:r>
          </w:p>
        </w:tc>
      </w:tr>
      <w:tr w:rsidR="00FE3763" w:rsidRPr="004F1B01" w:rsidTr="00FE3763">
        <w:trPr>
          <w:trHeight w:val="296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>- бюджетным потребителям,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22,83</w:t>
            </w:r>
          </w:p>
        </w:tc>
        <w:tc>
          <w:tcPr>
            <w:tcW w:w="1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22,83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22,83</w:t>
            </w:r>
          </w:p>
        </w:tc>
      </w:tr>
      <w:tr w:rsidR="00FE3763" w:rsidRPr="004F1B01" w:rsidTr="00FE3763">
        <w:trPr>
          <w:trHeight w:val="296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>- прочим потребителям,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40 037,39</w:t>
            </w:r>
          </w:p>
        </w:tc>
        <w:tc>
          <w:tcPr>
            <w:tcW w:w="1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37377,55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37377,55</w:t>
            </w:r>
          </w:p>
        </w:tc>
      </w:tr>
      <w:tr w:rsidR="00FE3763" w:rsidRPr="004F1B01" w:rsidTr="00FE3763">
        <w:trPr>
          <w:trHeight w:val="296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FE3763" w:rsidRPr="004F1B01" w:rsidTr="00FE3763">
        <w:trPr>
          <w:trHeight w:val="223"/>
          <w:jc w:val="center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D40E4" w:rsidTr="00FE3763">
        <w:trPr>
          <w:trHeight w:val="382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183 648,59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183 648,59</w:t>
            </w:r>
          </w:p>
        </w:tc>
      </w:tr>
      <w:tr w:rsidR="00FE3763" w:rsidRPr="006D40E4" w:rsidTr="00FE3763">
        <w:trPr>
          <w:trHeight w:val="430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12 679,99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12 679,99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8 680,74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8 680,74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35 748,81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35 748,81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11 316,86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11 316,86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Итого за период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252 074,99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252 074,99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lastRenderedPageBreak/>
              <w:t>Производственные расходы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182 600,24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182600,24</w:t>
            </w:r>
          </w:p>
        </w:tc>
      </w:tr>
      <w:tr w:rsidR="00FE3763" w:rsidRPr="006D40E4" w:rsidTr="00FE3763">
        <w:trPr>
          <w:trHeight w:val="379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13130,64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13130,64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10705,7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10705,70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30017,99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30017,99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10537,01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10537,01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Итого за период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246991,58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246991,58</w:t>
            </w:r>
          </w:p>
        </w:tc>
      </w:tr>
      <w:tr w:rsidR="00FE3763" w:rsidRPr="006D40E4" w:rsidTr="00FE3763">
        <w:trPr>
          <w:trHeight w:val="178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188025,64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188025,64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13441,32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13 441,32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327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10705,70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10705,7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30017,99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30017,99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12121,60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12121,60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Итого за период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254312,24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254312,24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753378,81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753378,81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FE3763" w:rsidRPr="006D40E4" w:rsidTr="00FE3763">
        <w:trPr>
          <w:trHeight w:val="36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 xml:space="preserve">4.1. Перечень мероприятий по ремонту объектов централизованных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 xml:space="preserve">                 систем водоснабжения 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 централизованной системы водоснабжения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3 418,64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3 418,64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11 530,60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11 530,60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49 358,04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49 358,04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64 307,29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64 307,29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3 519,83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3 519,83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Капитальный ремонт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12 253,90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12 253,90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lastRenderedPageBreak/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50 819,04 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50 819,04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66 592,77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66 592,77</w:t>
            </w:r>
          </w:p>
        </w:tc>
      </w:tr>
      <w:tr w:rsidR="00FE3763" w:rsidRPr="006D40E4" w:rsidTr="00FE3763">
        <w:trPr>
          <w:trHeight w:val="305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3 624,02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3 624,02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Капитальный ремонт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12 227,58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12 227,58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52 323,29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52 323,29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68 170,62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68 170,62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198 688,69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198 688,69</w:t>
            </w:r>
          </w:p>
        </w:tc>
      </w:tr>
      <w:tr w:rsidR="00FE3763" w:rsidRPr="004F1B01" w:rsidTr="00FE3763">
        <w:trPr>
          <w:trHeight w:val="36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 xml:space="preserve">   4.2. Перечень мероприятий, направленных на улучшение качества питьевой воды </w:t>
            </w:r>
          </w:p>
        </w:tc>
      </w:tr>
      <w:tr w:rsidR="00FE3763" w:rsidRPr="004F1B01" w:rsidTr="00FE3763">
        <w:trPr>
          <w:trHeight w:val="223"/>
          <w:jc w:val="center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4F1B01" w:rsidTr="00FE3763">
        <w:trPr>
          <w:trHeight w:val="255"/>
          <w:jc w:val="center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178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36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E3763" w:rsidRPr="004F1B01" w:rsidTr="00FE3763">
        <w:trPr>
          <w:trHeight w:val="223"/>
          <w:jc w:val="center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4F1B01" w:rsidTr="00FE3763">
        <w:trPr>
          <w:trHeight w:val="255"/>
          <w:jc w:val="center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4F1B01" w:rsidTr="00FE3763">
        <w:trPr>
          <w:trHeight w:val="278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78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i/>
                <w:sz w:val="22"/>
                <w:szCs w:val="22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FE3763" w:rsidRPr="004F1B01" w:rsidTr="00FE3763">
        <w:trPr>
          <w:trHeight w:val="223"/>
          <w:jc w:val="center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4F1B01" w:rsidTr="00FE3763">
        <w:trPr>
          <w:trHeight w:val="255"/>
          <w:jc w:val="center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44"/>
          <w:jc w:val="center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178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1"/>
          <w:jc w:val="center"/>
        </w:trPr>
        <w:tc>
          <w:tcPr>
            <w:tcW w:w="51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495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  </w:t>
            </w: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FE3763" w:rsidRPr="004F1B01" w:rsidTr="00FE3763">
        <w:trPr>
          <w:trHeight w:val="215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Ед.изм.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Показатели качества воды</w:t>
            </w:r>
          </w:p>
        </w:tc>
      </w:tr>
      <w:tr w:rsidR="00FE3763" w:rsidRPr="004F1B01" w:rsidTr="00FE3763">
        <w:trPr>
          <w:trHeight w:val="1397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4F1B01" w:rsidTr="00FE3763">
        <w:trPr>
          <w:trHeight w:val="835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4F1B01" w:rsidTr="00FE3763">
        <w:trPr>
          <w:trHeight w:val="276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FE3763" w:rsidRPr="004F1B01" w:rsidTr="00FE3763">
        <w:trPr>
          <w:trHeight w:val="844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4,12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4,12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4,12</w:t>
            </w:r>
          </w:p>
        </w:tc>
      </w:tr>
      <w:tr w:rsidR="00FE3763" w:rsidRPr="004F1B01" w:rsidTr="00FE3763">
        <w:trPr>
          <w:trHeight w:val="704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3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0,41</w:t>
            </w:r>
          </w:p>
        </w:tc>
        <w:tc>
          <w:tcPr>
            <w:tcW w:w="143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0,41</w:t>
            </w:r>
          </w:p>
        </w:tc>
        <w:tc>
          <w:tcPr>
            <w:tcW w:w="1442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0,41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4F1B01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4F1B01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4F1B01" w:rsidTr="00FE3763">
        <w:trPr>
          <w:trHeight w:val="24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 xml:space="preserve"> 6. Расчет эффективности производственной программы        </w:t>
            </w:r>
          </w:p>
        </w:tc>
      </w:tr>
      <w:tr w:rsidR="00FE3763" w:rsidRPr="004F1B01" w:rsidTr="00FE3763">
        <w:trPr>
          <w:trHeight w:val="215"/>
          <w:jc w:val="center"/>
        </w:trPr>
        <w:tc>
          <w:tcPr>
            <w:tcW w:w="564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316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564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316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564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316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212"/>
          <w:jc w:val="center"/>
        </w:trPr>
        <w:tc>
          <w:tcPr>
            <w:tcW w:w="564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316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4F1B01" w:rsidTr="00FE3763">
        <w:trPr>
          <w:trHeight w:val="36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4F1B01">
              <w:rPr>
                <w:rFonts w:eastAsia="Calibri"/>
                <w:b/>
                <w:sz w:val="22"/>
                <w:szCs w:val="22"/>
                <w:lang w:eastAsia="en-US"/>
              </w:rPr>
              <w:t>7. Общий объем финансовых потребностей, направленных на реализацию   производственной программы</w:t>
            </w:r>
            <w:r w:rsidRPr="004F1B01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8E2C84" w:rsidTr="00FE3763">
        <w:trPr>
          <w:trHeight w:val="478"/>
          <w:jc w:val="center"/>
        </w:trPr>
        <w:tc>
          <w:tcPr>
            <w:tcW w:w="832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4F1B01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Всего сумма, </w:t>
            </w:r>
          </w:p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  тыс. руб.  </w:t>
            </w:r>
          </w:p>
        </w:tc>
      </w:tr>
      <w:tr w:rsidR="00FE3763" w:rsidRPr="008E2C84" w:rsidTr="00FE3763">
        <w:trPr>
          <w:trHeight w:val="240"/>
          <w:jc w:val="center"/>
        </w:trPr>
        <w:tc>
          <w:tcPr>
            <w:tcW w:w="832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327 136,78</w:t>
            </w:r>
          </w:p>
        </w:tc>
      </w:tr>
      <w:tr w:rsidR="00FE3763" w:rsidRPr="008E2C84" w:rsidTr="00FE3763">
        <w:trPr>
          <w:trHeight w:val="255"/>
          <w:jc w:val="center"/>
        </w:trPr>
        <w:tc>
          <w:tcPr>
            <w:tcW w:w="832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314 626,36</w:t>
            </w:r>
          </w:p>
        </w:tc>
      </w:tr>
      <w:tr w:rsidR="00FE3763" w:rsidRPr="008E2C84" w:rsidTr="00FE3763">
        <w:trPr>
          <w:trHeight w:val="240"/>
          <w:jc w:val="center"/>
        </w:trPr>
        <w:tc>
          <w:tcPr>
            <w:tcW w:w="832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323 558,03</w:t>
            </w:r>
          </w:p>
        </w:tc>
      </w:tr>
      <w:tr w:rsidR="00FE3763" w:rsidRPr="008E2C84" w:rsidTr="00FE3763">
        <w:trPr>
          <w:trHeight w:val="240"/>
          <w:jc w:val="center"/>
        </w:trPr>
        <w:tc>
          <w:tcPr>
            <w:tcW w:w="832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965 321,17</w:t>
            </w:r>
          </w:p>
        </w:tc>
      </w:tr>
      <w:tr w:rsidR="00FE3763" w:rsidRPr="008E2C84" w:rsidTr="00FE3763">
        <w:trPr>
          <w:trHeight w:val="360"/>
          <w:jc w:val="center"/>
        </w:trPr>
        <w:tc>
          <w:tcPr>
            <w:tcW w:w="996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b/>
                <w:sz w:val="22"/>
                <w:szCs w:val="22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8E2C84" w:rsidTr="00FE3763">
        <w:trPr>
          <w:trHeight w:val="105"/>
          <w:jc w:val="center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2017 год</w:t>
            </w:r>
          </w:p>
        </w:tc>
      </w:tr>
      <w:tr w:rsidR="00FE3763" w:rsidRPr="008E2C84" w:rsidTr="00FE3763">
        <w:trPr>
          <w:trHeight w:val="240"/>
          <w:jc w:val="center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Объем подачи воды,  тыс.куб.м</w:t>
            </w:r>
          </w:p>
        </w:tc>
        <w:tc>
          <w:tcPr>
            <w:tcW w:w="25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38205,33</w:t>
            </w:r>
          </w:p>
        </w:tc>
      </w:tr>
      <w:tr w:rsidR="00FE3763" w:rsidRPr="008E2C84" w:rsidTr="00FE3763">
        <w:trPr>
          <w:trHeight w:val="495"/>
          <w:jc w:val="center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5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E2C84" w:rsidTr="00FE3763">
        <w:trPr>
          <w:trHeight w:val="495"/>
          <w:jc w:val="center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Мероприятия, направленные на поддержание объектов водоснабжения в состоянии, соответствующем установленным требованиям, тыс.руб.</w:t>
            </w:r>
          </w:p>
        </w:tc>
        <w:tc>
          <w:tcPr>
            <w:tcW w:w="25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E2C84" w:rsidTr="00FE3763">
        <w:trPr>
          <w:trHeight w:val="240"/>
          <w:jc w:val="center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Общий объем финансовых потребностей, тыс.руб.</w:t>
            </w:r>
          </w:p>
        </w:tc>
        <w:tc>
          <w:tcPr>
            <w:tcW w:w="25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304814,9</w:t>
            </w:r>
          </w:p>
        </w:tc>
      </w:tr>
    </w:tbl>
    <w:p w:rsidR="00462D60" w:rsidRPr="00FE3763" w:rsidRDefault="00FE3763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  <w:r w:rsidRPr="00FE3763">
        <w:rPr>
          <w:szCs w:val="28"/>
        </w:rPr>
        <w:t>».</w:t>
      </w: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B04F94" w:rsidTr="004E6CDB">
        <w:trPr>
          <w:gridAfter w:val="1"/>
          <w:wAfter w:w="11" w:type="dxa"/>
        </w:trPr>
        <w:tc>
          <w:tcPr>
            <w:tcW w:w="528" w:type="dxa"/>
          </w:tcPr>
          <w:p w:rsidR="00B04F94" w:rsidRDefault="00B04F94" w:rsidP="004E6CDB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B04F94" w:rsidRDefault="00B04F94" w:rsidP="004E6CDB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B04F94" w:rsidRDefault="00B04F94" w:rsidP="004E6CDB">
            <w:pPr>
              <w:ind w:left="3552"/>
              <w:jc w:val="center"/>
            </w:pPr>
            <w:r>
              <w:t>ПРИЛОЖЕНИЕ 2</w:t>
            </w:r>
          </w:p>
          <w:p w:rsidR="00B04F94" w:rsidRDefault="00B04F94" w:rsidP="004E6CDB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B04F94" w:rsidRDefault="00462D60" w:rsidP="004E6CDB">
            <w:pPr>
              <w:ind w:left="3552"/>
              <w:jc w:val="center"/>
            </w:pPr>
            <w:r w:rsidRPr="00462D60">
              <w:t>от 20 декабря 2018 г.</w:t>
            </w:r>
            <w:r w:rsidRPr="00D74902">
              <w:t xml:space="preserve"> №</w:t>
            </w:r>
            <w:r w:rsidR="00A32418">
              <w:t xml:space="preserve"> 55/</w:t>
            </w:r>
            <w:r w:rsidR="00FE3763">
              <w:t>72</w:t>
            </w:r>
          </w:p>
          <w:p w:rsidR="00FE3763" w:rsidRDefault="00FE3763" w:rsidP="004E6CDB">
            <w:pPr>
              <w:ind w:left="3552"/>
              <w:jc w:val="center"/>
            </w:pPr>
          </w:p>
          <w:p w:rsidR="00FE3763" w:rsidRDefault="00FE3763" w:rsidP="00FE3763">
            <w:pPr>
              <w:ind w:left="3552"/>
              <w:jc w:val="center"/>
            </w:pPr>
            <w:r>
              <w:t>«</w:t>
            </w:r>
            <w:r>
              <w:t>ПРИЛОЖЕНИЕ 2</w:t>
            </w:r>
          </w:p>
          <w:p w:rsidR="00FE3763" w:rsidRDefault="00FE3763" w:rsidP="00FE3763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Default="00FE3763" w:rsidP="004E6CDB">
            <w:pPr>
              <w:ind w:left="3552"/>
              <w:jc w:val="center"/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  <w:p w:rsidR="00FE3763" w:rsidRPr="00FE3763" w:rsidRDefault="00FE3763" w:rsidP="004E6CDB">
            <w:pPr>
              <w:ind w:left="3552"/>
              <w:jc w:val="center"/>
            </w:pPr>
          </w:p>
        </w:tc>
      </w:tr>
      <w:tr w:rsidR="00B04F94" w:rsidRPr="006161EA" w:rsidTr="004E6CDB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8A289C" w:rsidRP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ПО ОКАЗАНИЮ УСЛУГ ХОЛОДНОГО ВОДОСНАБЖЕНИЯ</w:t>
            </w:r>
          </w:p>
          <w:p w:rsidR="00D63B3D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 xml:space="preserve"> (техническая вода)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8A289C" w:rsidRPr="00C15EF7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tbl>
      <w:tblPr>
        <w:tblW w:w="9901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73"/>
        <w:gridCol w:w="20"/>
        <w:gridCol w:w="1034"/>
        <w:gridCol w:w="697"/>
        <w:gridCol w:w="46"/>
        <w:gridCol w:w="440"/>
        <w:gridCol w:w="891"/>
        <w:gridCol w:w="358"/>
        <w:gridCol w:w="180"/>
        <w:gridCol w:w="345"/>
        <w:gridCol w:w="889"/>
        <w:gridCol w:w="195"/>
        <w:gridCol w:w="1433"/>
      </w:tblGrid>
      <w:tr w:rsidR="00FE3763" w:rsidRPr="00601356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601356">
              <w:rPr>
                <w:rFonts w:eastAsia="Calibri"/>
                <w:b/>
                <w:sz w:val="24"/>
                <w:szCs w:val="24"/>
                <w:lang w:eastAsia="en-US"/>
              </w:rPr>
              <w:t>1. Паспорт производственной программы</w:t>
            </w:r>
          </w:p>
        </w:tc>
      </w:tr>
      <w:tr w:rsidR="00FE3763" w:rsidRPr="00601356" w:rsidTr="00FE3763">
        <w:trPr>
          <w:trHeight w:val="544"/>
          <w:jc w:val="center"/>
        </w:trPr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регулируемой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организации (ИНН)</w:t>
            </w:r>
          </w:p>
        </w:tc>
        <w:tc>
          <w:tcPr>
            <w:tcW w:w="652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FE3763" w:rsidRPr="00601356" w:rsidTr="00FE3763">
        <w:trPr>
          <w:trHeight w:val="361"/>
          <w:jc w:val="center"/>
        </w:trPr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52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603004 г.Нижний новгород, пр. Ленина, д.88</w:t>
            </w:r>
          </w:p>
        </w:tc>
      </w:tr>
      <w:tr w:rsidR="00FE3763" w:rsidRPr="00601356" w:rsidTr="00FE3763">
        <w:trPr>
          <w:trHeight w:val="460"/>
          <w:jc w:val="center"/>
        </w:trPr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  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</w:t>
            </w:r>
          </w:p>
        </w:tc>
        <w:tc>
          <w:tcPr>
            <w:tcW w:w="652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FE3763" w:rsidRPr="00601356" w:rsidTr="00FE3763">
        <w:trPr>
          <w:trHeight w:val="361"/>
          <w:jc w:val="center"/>
        </w:trPr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    </w:t>
            </w:r>
          </w:p>
        </w:tc>
        <w:tc>
          <w:tcPr>
            <w:tcW w:w="652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603082, г. Нижний Новгород, Кремль, корпус 1 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2. Объем подачи воды</w:t>
            </w:r>
          </w:p>
        </w:tc>
      </w:tr>
      <w:tr w:rsidR="00FE3763" w:rsidRPr="00601356" w:rsidTr="00FE3763">
        <w:trPr>
          <w:trHeight w:val="270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услуги    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01356" w:rsidTr="00FE3763">
        <w:trPr>
          <w:trHeight w:val="297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Подано воды всего, тыс.м</w:t>
            </w:r>
            <w:r w:rsidRPr="00601356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3</w:t>
            </w: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в том числе: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</w:tr>
      <w:tr w:rsidR="00FE3763" w:rsidRPr="00601356" w:rsidTr="00FE3763">
        <w:trPr>
          <w:trHeight w:val="297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>- населению,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01356" w:rsidTr="00FE3763">
        <w:trPr>
          <w:trHeight w:val="297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>- бюджетным потребителям,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01356" w:rsidTr="00FE3763">
        <w:trPr>
          <w:trHeight w:val="297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>- прочим потребителям,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6 186,52</w:t>
            </w:r>
          </w:p>
        </w:tc>
      </w:tr>
      <w:tr w:rsidR="00FE3763" w:rsidRPr="00601356" w:rsidTr="00FE3763">
        <w:trPr>
          <w:trHeight w:val="297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FE3763" w:rsidRPr="00601356" w:rsidTr="00FE3763">
        <w:trPr>
          <w:trHeight w:val="224"/>
          <w:jc w:val="center"/>
        </w:trPr>
        <w:tc>
          <w:tcPr>
            <w:tcW w:w="339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0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01356" w:rsidTr="00FE3763">
        <w:trPr>
          <w:trHeight w:val="256"/>
          <w:jc w:val="center"/>
        </w:trPr>
        <w:tc>
          <w:tcPr>
            <w:tcW w:w="339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01356" w:rsidTr="00FE3763">
        <w:trPr>
          <w:trHeight w:val="383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27189,79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27189,79</w:t>
            </w:r>
          </w:p>
        </w:tc>
      </w:tr>
      <w:tr w:rsidR="00FE3763" w:rsidRPr="00601356" w:rsidTr="00FE3763">
        <w:trPr>
          <w:trHeight w:val="431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3058,39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3058,39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2 371,52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2 371,52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2 409,44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2 409,44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78,73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78,73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Итого за период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35107,87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35107,87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lastRenderedPageBreak/>
              <w:t>Производственные расходы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26 597,29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26 597,29</w:t>
            </w:r>
          </w:p>
        </w:tc>
      </w:tr>
      <w:tr w:rsidR="00FE3763" w:rsidRPr="00601356" w:rsidTr="00FE3763">
        <w:trPr>
          <w:trHeight w:val="380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3 167,08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3 167,08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2 247,10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2 247,10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4 681,00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4 681,00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01356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Итого за период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36 692,47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36 692,47</w:t>
            </w:r>
          </w:p>
        </w:tc>
      </w:tr>
      <w:tr w:rsidR="00FE3763" w:rsidRPr="00601356" w:rsidTr="00FE3763">
        <w:trPr>
          <w:trHeight w:val="179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27300,61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27300,61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3242,01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3242,01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01356" w:rsidTr="00FE3763">
        <w:trPr>
          <w:trHeight w:val="328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2720,35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2720,35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4681,00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4681,00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Итого за период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37943,97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37 943,97</w:t>
            </w:r>
          </w:p>
        </w:tc>
      </w:tr>
      <w:tr w:rsidR="00FE3763" w:rsidRPr="00601356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109 744,31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109 744,31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FE3763" w:rsidRPr="006D40E4" w:rsidTr="00FE3763">
        <w:trPr>
          <w:trHeight w:val="36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3700F3">
              <w:rPr>
                <w:rFonts w:eastAsia="Calibri"/>
                <w:i/>
                <w:sz w:val="22"/>
                <w:szCs w:val="22"/>
                <w:lang w:eastAsia="en-US"/>
              </w:rPr>
              <w:t xml:space="preserve">4.1. Перечень мероприятий по ремонту объектов централизованных   </w:t>
            </w:r>
          </w:p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i/>
                <w:sz w:val="22"/>
                <w:szCs w:val="22"/>
                <w:lang w:eastAsia="en-US"/>
              </w:rPr>
              <w:t xml:space="preserve">                 систем водоснабжения </w:t>
            </w:r>
          </w:p>
        </w:tc>
      </w:tr>
      <w:tr w:rsidR="00FE3763" w:rsidRPr="006D40E4" w:rsidTr="00FE3763">
        <w:trPr>
          <w:trHeight w:val="224"/>
          <w:jc w:val="center"/>
        </w:trPr>
        <w:tc>
          <w:tcPr>
            <w:tcW w:w="339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0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339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 централизованной системы водоснабжения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933,95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933,95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994,70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994,70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13 484,26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13 484,26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15412,91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15412,91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961,59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961,59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Капитальный ремонт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1 115,69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1115,69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lastRenderedPageBreak/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13 883,39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13 883,39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15 960,68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15 960,68</w:t>
            </w:r>
          </w:p>
        </w:tc>
      </w:tr>
      <w:tr w:rsidR="00FE3763" w:rsidRPr="006D40E4" w:rsidTr="00FE3763">
        <w:trPr>
          <w:trHeight w:val="306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990,06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990,06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Капитальный ремонт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1 054,46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1 054,46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r w:rsidRPr="003700F3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14 293,80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jc w:val="center"/>
              <w:rPr>
                <w:sz w:val="22"/>
                <w:szCs w:val="22"/>
              </w:rPr>
            </w:pPr>
            <w:r w:rsidRPr="003700F3">
              <w:rPr>
                <w:sz w:val="22"/>
                <w:szCs w:val="22"/>
              </w:rPr>
              <w:t>14 293,80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16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700F3">
              <w:rPr>
                <w:rFonts w:eastAsia="Calibri"/>
                <w:sz w:val="22"/>
                <w:szCs w:val="22"/>
                <w:lang w:eastAsia="en-US"/>
              </w:rPr>
              <w:t>338,31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16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700F3">
              <w:rPr>
                <w:rFonts w:eastAsia="Calibri"/>
                <w:sz w:val="22"/>
                <w:szCs w:val="22"/>
                <w:lang w:eastAsia="en-US"/>
              </w:rPr>
              <w:t>338,</w:t>
            </w:r>
            <w:r>
              <w:rPr>
                <w:rFonts w:eastAsia="Calibri"/>
                <w:sz w:val="22"/>
                <w:szCs w:val="22"/>
                <w:lang w:eastAsia="en-US"/>
              </w:rPr>
              <w:t>31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47 711,9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700F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700F3">
              <w:rPr>
                <w:rFonts w:eastAsia="Calibri"/>
                <w:sz w:val="22"/>
                <w:szCs w:val="22"/>
                <w:lang w:eastAsia="en-US"/>
              </w:rPr>
              <w:t>47 711,9</w:t>
            </w:r>
          </w:p>
        </w:tc>
      </w:tr>
      <w:tr w:rsidR="00FE3763" w:rsidRPr="006D40E4" w:rsidTr="00FE3763">
        <w:trPr>
          <w:trHeight w:val="36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 xml:space="preserve">   4.2. Перечень мероприятий, направленных на улучшение качества питьевой воды </w:t>
            </w:r>
          </w:p>
        </w:tc>
      </w:tr>
      <w:tr w:rsidR="00FE3763" w:rsidRPr="006D40E4" w:rsidTr="00FE3763">
        <w:trPr>
          <w:trHeight w:val="224"/>
          <w:jc w:val="center"/>
        </w:trPr>
        <w:tc>
          <w:tcPr>
            <w:tcW w:w="339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0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339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79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36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E3763" w:rsidRPr="006D40E4" w:rsidTr="00FE3763">
        <w:trPr>
          <w:trHeight w:val="224"/>
          <w:jc w:val="center"/>
        </w:trPr>
        <w:tc>
          <w:tcPr>
            <w:tcW w:w="339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0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339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6D40E4" w:rsidTr="00FE3763">
        <w:trPr>
          <w:trHeight w:val="279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79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FE3763" w:rsidRPr="006D40E4" w:rsidTr="00FE3763">
        <w:trPr>
          <w:trHeight w:val="224"/>
          <w:jc w:val="center"/>
        </w:trPr>
        <w:tc>
          <w:tcPr>
            <w:tcW w:w="339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10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339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71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79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33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Итого на период с 01.01.2020 по 31.12.2020                              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1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497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  </w:t>
            </w: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FE3763" w:rsidRPr="006D40E4" w:rsidTr="00FE3763">
        <w:trPr>
          <w:trHeight w:val="216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Ед.изм.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качества воды</w:t>
            </w:r>
          </w:p>
        </w:tc>
      </w:tr>
      <w:tr w:rsidR="00FE3763" w:rsidRPr="006D40E4" w:rsidTr="00FE3763">
        <w:trPr>
          <w:trHeight w:val="1403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839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277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FE3763" w:rsidRPr="006D40E4" w:rsidTr="00FE3763">
        <w:trPr>
          <w:trHeight w:val="848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9,32</w:t>
            </w:r>
          </w:p>
        </w:tc>
        <w:tc>
          <w:tcPr>
            <w:tcW w:w="1429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9,32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9,32</w:t>
            </w:r>
          </w:p>
        </w:tc>
      </w:tr>
      <w:tr w:rsidR="00FE3763" w:rsidRPr="006D40E4" w:rsidTr="00FE3763">
        <w:trPr>
          <w:trHeight w:val="707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29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1429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1433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0,2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442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18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29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33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24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 xml:space="preserve"> 6. Расчет эффективности производственной программы        </w:t>
            </w:r>
          </w:p>
        </w:tc>
      </w:tr>
      <w:tr w:rsidR="00FE3763" w:rsidRPr="006D40E4" w:rsidTr="00FE3763">
        <w:trPr>
          <w:trHeight w:val="216"/>
          <w:jc w:val="center"/>
        </w:trPr>
        <w:tc>
          <w:tcPr>
            <w:tcW w:w="5611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290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5611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290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5611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290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3"/>
          <w:jc w:val="center"/>
        </w:trPr>
        <w:tc>
          <w:tcPr>
            <w:tcW w:w="5611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290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36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7. Общий объем финансовых потребностей, направленных на реализацию   производственной программы</w:t>
            </w: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6D40E4" w:rsidTr="00FE3763">
        <w:trPr>
          <w:trHeight w:val="480"/>
          <w:jc w:val="center"/>
        </w:trPr>
        <w:tc>
          <w:tcPr>
            <w:tcW w:w="82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тыс. руб.  </w:t>
            </w:r>
          </w:p>
        </w:tc>
      </w:tr>
      <w:tr w:rsidR="00FE3763" w:rsidRPr="006D40E4" w:rsidTr="00FE3763">
        <w:trPr>
          <w:trHeight w:val="241"/>
          <w:jc w:val="center"/>
        </w:trPr>
        <w:tc>
          <w:tcPr>
            <w:tcW w:w="82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50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01356">
              <w:rPr>
                <w:rFonts w:eastAsia="Calibri"/>
                <w:sz w:val="22"/>
                <w:szCs w:val="22"/>
                <w:lang w:eastAsia="en-US"/>
              </w:rPr>
              <w:t>835,70</w:t>
            </w:r>
          </w:p>
        </w:tc>
      </w:tr>
      <w:tr w:rsidR="00FE3763" w:rsidRPr="006D40E4" w:rsidTr="00FE3763">
        <w:trPr>
          <w:trHeight w:val="241"/>
          <w:jc w:val="center"/>
        </w:trPr>
        <w:tc>
          <w:tcPr>
            <w:tcW w:w="82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52 970,05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82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54 609,96</w:t>
            </w:r>
          </w:p>
        </w:tc>
      </w:tr>
      <w:tr w:rsidR="00FE3763" w:rsidRPr="006D40E4" w:rsidTr="00FE3763">
        <w:trPr>
          <w:trHeight w:val="241"/>
          <w:jc w:val="center"/>
        </w:trPr>
        <w:tc>
          <w:tcPr>
            <w:tcW w:w="82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158 415,71</w:t>
            </w:r>
          </w:p>
        </w:tc>
      </w:tr>
      <w:tr w:rsidR="00FE3763" w:rsidRPr="006D40E4" w:rsidTr="00FE3763">
        <w:trPr>
          <w:trHeight w:val="361"/>
          <w:jc w:val="center"/>
        </w:trPr>
        <w:tc>
          <w:tcPr>
            <w:tcW w:w="990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b/>
                <w:sz w:val="22"/>
                <w:szCs w:val="22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8E2C84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6D40E4" w:rsidTr="00FE3763">
        <w:trPr>
          <w:trHeight w:val="105"/>
          <w:jc w:val="center"/>
        </w:trPr>
        <w:tc>
          <w:tcPr>
            <w:tcW w:w="73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2017 год</w:t>
            </w:r>
          </w:p>
        </w:tc>
      </w:tr>
      <w:tr w:rsidR="00FE3763" w:rsidRPr="006D40E4" w:rsidTr="00FE3763">
        <w:trPr>
          <w:trHeight w:val="256"/>
          <w:jc w:val="center"/>
        </w:trPr>
        <w:tc>
          <w:tcPr>
            <w:tcW w:w="73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Объем подачи воды,  тыс.куб.м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6500,77</w:t>
            </w:r>
          </w:p>
        </w:tc>
      </w:tr>
      <w:tr w:rsidR="00FE3763" w:rsidRPr="006D40E4" w:rsidTr="00FE3763">
        <w:trPr>
          <w:trHeight w:val="497"/>
          <w:jc w:val="center"/>
        </w:trPr>
        <w:tc>
          <w:tcPr>
            <w:tcW w:w="73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41"/>
          <w:jc w:val="center"/>
        </w:trPr>
        <w:tc>
          <w:tcPr>
            <w:tcW w:w="73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Мероприятия, направленные на поддержание объектов водоснабжения в состоянии, соответствующем установленным требованиям, тыс.руб.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738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Общий объем финансовых потребностей, тыс.руб.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E2C84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E2C84">
              <w:rPr>
                <w:rFonts w:eastAsia="Calibri"/>
                <w:sz w:val="22"/>
                <w:szCs w:val="22"/>
                <w:lang w:eastAsia="en-US"/>
              </w:rPr>
              <w:t>47022,38</w:t>
            </w:r>
          </w:p>
        </w:tc>
      </w:tr>
    </w:tbl>
    <w:p w:rsidR="007B6D9F" w:rsidRPr="00FE3763" w:rsidRDefault="00FE3763" w:rsidP="00FE3763">
      <w:pPr>
        <w:tabs>
          <w:tab w:val="left" w:pos="1897"/>
        </w:tabs>
        <w:spacing w:line="276" w:lineRule="auto"/>
        <w:jc w:val="right"/>
        <w:rPr>
          <w:sz w:val="24"/>
          <w:szCs w:val="24"/>
        </w:rPr>
      </w:pPr>
      <w:r w:rsidRPr="00FE3763">
        <w:rPr>
          <w:sz w:val="24"/>
          <w:szCs w:val="24"/>
        </w:rPr>
        <w:t>».</w:t>
      </w: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D63B3D" w:rsidTr="004E6CDB">
        <w:trPr>
          <w:gridAfter w:val="1"/>
          <w:wAfter w:w="11" w:type="dxa"/>
        </w:trPr>
        <w:tc>
          <w:tcPr>
            <w:tcW w:w="528" w:type="dxa"/>
          </w:tcPr>
          <w:p w:rsidR="00D63B3D" w:rsidRDefault="00D63B3D" w:rsidP="004E6CDB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D63B3D" w:rsidRDefault="00D63B3D" w:rsidP="004E6CDB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D63B3D" w:rsidRDefault="00D63B3D" w:rsidP="004E6CDB">
            <w:pPr>
              <w:ind w:left="3552"/>
              <w:jc w:val="center"/>
            </w:pPr>
            <w:r>
              <w:t>ПРИЛОЖЕНИЕ 3</w:t>
            </w:r>
          </w:p>
          <w:p w:rsidR="00D63B3D" w:rsidRDefault="00D63B3D" w:rsidP="004E6CDB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D63B3D" w:rsidRDefault="00462D60" w:rsidP="00FE3763">
            <w:pPr>
              <w:ind w:left="3552"/>
              <w:jc w:val="center"/>
            </w:pPr>
            <w:r w:rsidRPr="00462D60">
              <w:t>от 20 декабря 2018 г.</w:t>
            </w:r>
            <w:r w:rsidRPr="00D74902">
              <w:t xml:space="preserve"> №</w:t>
            </w:r>
            <w:r w:rsidR="00FE3763">
              <w:t xml:space="preserve"> 55/72</w:t>
            </w:r>
          </w:p>
          <w:p w:rsidR="00FE3763" w:rsidRDefault="00FE3763" w:rsidP="00FE3763">
            <w:pPr>
              <w:ind w:left="3552"/>
              <w:jc w:val="center"/>
            </w:pPr>
          </w:p>
          <w:p w:rsidR="00FE3763" w:rsidRDefault="00FE3763" w:rsidP="00FE3763">
            <w:pPr>
              <w:ind w:left="3552"/>
              <w:jc w:val="center"/>
            </w:pPr>
            <w:r>
              <w:t>«</w:t>
            </w:r>
            <w:r>
              <w:t>ПРИЛОЖЕНИЕ 3</w:t>
            </w:r>
          </w:p>
          <w:p w:rsidR="00FE3763" w:rsidRDefault="00FE3763" w:rsidP="00FE3763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Pr="00CB1B90" w:rsidRDefault="00FE3763" w:rsidP="00FE3763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  <w:tr w:rsidR="00D63B3D" w:rsidRPr="006161EA" w:rsidTr="004E6CDB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D63B3D" w:rsidRDefault="00D63B3D" w:rsidP="004E6C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A289C" w:rsidRP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D63B3D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>ПО ОКАЗАНИЮ УСЛУГ ВОДООТВЕДЕНИЯ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FE3763" w:rsidRPr="00FE3763" w:rsidRDefault="00FE3763" w:rsidP="00FE37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F1B01">
              <w:rPr>
                <w:sz w:val="24"/>
                <w:szCs w:val="24"/>
              </w:rPr>
              <w:t>Период реализации производственной программы с 01.01.2018 г. по 31.12.2020 г.</w:t>
            </w:r>
          </w:p>
        </w:tc>
      </w:tr>
    </w:tbl>
    <w:tbl>
      <w:tblPr>
        <w:tblW w:w="9886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69"/>
        <w:gridCol w:w="20"/>
        <w:gridCol w:w="1033"/>
        <w:gridCol w:w="695"/>
        <w:gridCol w:w="46"/>
        <w:gridCol w:w="440"/>
        <w:gridCol w:w="890"/>
        <w:gridCol w:w="357"/>
        <w:gridCol w:w="179"/>
        <w:gridCol w:w="344"/>
        <w:gridCol w:w="889"/>
        <w:gridCol w:w="193"/>
        <w:gridCol w:w="1431"/>
      </w:tblGrid>
      <w:tr w:rsidR="00FE3763" w:rsidRPr="00601356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601356">
              <w:rPr>
                <w:rFonts w:eastAsia="Calibri"/>
                <w:b/>
                <w:sz w:val="24"/>
                <w:szCs w:val="24"/>
                <w:lang w:eastAsia="en-US"/>
              </w:rPr>
              <w:t>1. Паспорт производственной программы</w:t>
            </w:r>
          </w:p>
        </w:tc>
      </w:tr>
      <w:tr w:rsidR="00FE3763" w:rsidRPr="00601356" w:rsidTr="00FE3763">
        <w:trPr>
          <w:trHeight w:val="541"/>
          <w:jc w:val="center"/>
        </w:trPr>
        <w:tc>
          <w:tcPr>
            <w:tcW w:w="3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регулируемой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организации (ИНН)</w:t>
            </w:r>
          </w:p>
        </w:tc>
        <w:tc>
          <w:tcPr>
            <w:tcW w:w="651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FE3763" w:rsidRPr="00601356" w:rsidTr="00FE3763">
        <w:trPr>
          <w:trHeight w:val="359"/>
          <w:jc w:val="center"/>
        </w:trPr>
        <w:tc>
          <w:tcPr>
            <w:tcW w:w="3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51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603004 г.Нижний новгород, пр. Ленина, д.88</w:t>
            </w:r>
          </w:p>
        </w:tc>
      </w:tr>
      <w:tr w:rsidR="00FE3763" w:rsidRPr="00601356" w:rsidTr="00FE3763">
        <w:trPr>
          <w:trHeight w:val="457"/>
          <w:jc w:val="center"/>
        </w:trPr>
        <w:tc>
          <w:tcPr>
            <w:tcW w:w="3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  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</w:t>
            </w:r>
          </w:p>
        </w:tc>
        <w:tc>
          <w:tcPr>
            <w:tcW w:w="651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FE3763" w:rsidRPr="006D40E4" w:rsidTr="00FE3763">
        <w:trPr>
          <w:trHeight w:val="359"/>
          <w:jc w:val="center"/>
        </w:trPr>
        <w:tc>
          <w:tcPr>
            <w:tcW w:w="3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    </w:t>
            </w:r>
          </w:p>
        </w:tc>
        <w:tc>
          <w:tcPr>
            <w:tcW w:w="651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603082, г. Нижний Новгород, Кремль, корпус 1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363CBE" w:rsidRDefault="00FE3763" w:rsidP="00FE376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b/>
                <w:sz w:val="22"/>
                <w:szCs w:val="22"/>
                <w:lang w:eastAsia="en-US"/>
              </w:rPr>
              <w:t xml:space="preserve">2. </w:t>
            </w:r>
            <w:r w:rsidRPr="00363CBE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Объем принимаемых сточных вод</w:t>
            </w:r>
          </w:p>
        </w:tc>
      </w:tr>
      <w:tr w:rsidR="00FE3763" w:rsidRPr="006D40E4" w:rsidTr="00FE3763">
        <w:trPr>
          <w:trHeight w:val="269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услуги    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Принято сточных вод всего, тыс.м3 в том числе::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15 932,72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jc w:val="center"/>
            </w:pPr>
            <w:r w:rsidRPr="00232203">
              <w:rPr>
                <w:rFonts w:eastAsia="Calibri"/>
                <w:sz w:val="22"/>
                <w:szCs w:val="22"/>
                <w:lang w:eastAsia="en-US"/>
              </w:rPr>
              <w:t>15 932,72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Default="00FE3763" w:rsidP="00EB25FF">
            <w:pPr>
              <w:jc w:val="center"/>
            </w:pPr>
            <w:r w:rsidRPr="00232203">
              <w:rPr>
                <w:rFonts w:eastAsia="Calibri"/>
                <w:sz w:val="22"/>
                <w:szCs w:val="22"/>
                <w:lang w:eastAsia="en-US"/>
              </w:rPr>
              <w:t>15 932,72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i/>
                <w:sz w:val="22"/>
                <w:szCs w:val="22"/>
                <w:lang w:eastAsia="en-US"/>
              </w:rPr>
              <w:t>- населению,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i/>
                <w:sz w:val="22"/>
                <w:szCs w:val="22"/>
                <w:lang w:eastAsia="en-US"/>
              </w:rPr>
              <w:t>- бюджетным потребителям,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i/>
                <w:sz w:val="22"/>
                <w:szCs w:val="22"/>
                <w:lang w:eastAsia="en-US"/>
              </w:rPr>
              <w:t>- прочим потребителям,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15 932,72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15932,72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15932,72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Очищенно сточных вод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15152,72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15152,72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15152,72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Принято на транспортировку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63CBE">
              <w:rPr>
                <w:rFonts w:eastAsia="Calibri"/>
                <w:sz w:val="22"/>
                <w:szCs w:val="22"/>
                <w:lang w:eastAsia="en-US"/>
              </w:rPr>
              <w:t>18285,40</w:t>
            </w:r>
          </w:p>
        </w:tc>
        <w:tc>
          <w:tcPr>
            <w:tcW w:w="1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18285,40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363CBE" w:rsidRDefault="00FE3763" w:rsidP="00EB25F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18285,40</w:t>
            </w:r>
          </w:p>
        </w:tc>
      </w:tr>
      <w:tr w:rsidR="00FE3763" w:rsidRPr="006D40E4" w:rsidTr="00FE3763">
        <w:trPr>
          <w:trHeight w:val="296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38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38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D40E4" w:rsidTr="00FE3763">
        <w:trPr>
          <w:trHeight w:val="38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55 281,172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55 281,172</w:t>
            </w:r>
          </w:p>
        </w:tc>
      </w:tr>
      <w:tr w:rsidR="00FE3763" w:rsidRPr="006D40E4" w:rsidTr="00FE3763">
        <w:trPr>
          <w:trHeight w:val="429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5 592,955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5 592,955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3 096,91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3 096,91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16 260,89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16 260,89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Расходы, связанные с оплатой </w:t>
            </w:r>
            <w:r w:rsidRPr="00601356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налогов и сборов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 01.01.2018 по </w:t>
            </w:r>
            <w:r w:rsidRPr="00601356">
              <w:rPr>
                <w:rFonts w:eastAsia="Calibri"/>
                <w:sz w:val="22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lastRenderedPageBreak/>
              <w:t>137,37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137,37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Итого за период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80 369,30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80 369,30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49498,57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49498,57   </w:t>
            </w:r>
          </w:p>
        </w:tc>
      </w:tr>
      <w:tr w:rsidR="00FE3763" w:rsidRPr="006D40E4" w:rsidTr="00FE3763">
        <w:trPr>
          <w:trHeight w:val="378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5791,73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5791,73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3352,51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3352,51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32138,69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32138,69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169,57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169,57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за период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90 951,07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90 951,07   </w:t>
            </w:r>
          </w:p>
        </w:tc>
      </w:tr>
      <w:tr w:rsidR="00FE3763" w:rsidRPr="006D40E4" w:rsidTr="00FE3763">
        <w:trPr>
          <w:trHeight w:val="178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51055,06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51055,06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5928,76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5928,76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326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3361,98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3361,98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32 188,69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32 188,69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106,01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106,01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за период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92 640,5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92640,5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263960,87   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263960,87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FE3763" w:rsidRPr="006D40E4" w:rsidTr="00FE3763">
        <w:trPr>
          <w:trHeight w:val="359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4.1.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Перечень мероприятий по ремонту объектов централизованных   </w:t>
            </w:r>
          </w:p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i/>
                <w:iCs/>
                <w:sz w:val="22"/>
                <w:szCs w:val="22"/>
              </w:rPr>
              <w:t xml:space="preserve">                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систем водоотведения 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38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38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 централизованной системы водоотведения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1219,62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1219,62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Капитальный ремонт объектов основных фондов централизованной системы водоотведения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7449,57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7449,57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17608,79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17608,79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26277,98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26277,98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Текущий ремонт и техническое 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облуживание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 01.01.2019 по 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1255,72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1255,72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Капитальный ремонт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7826,17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7826,17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18130,01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18130,01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27211,90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27211,90</w:t>
            </w:r>
          </w:p>
        </w:tc>
      </w:tr>
      <w:tr w:rsidR="00FE3763" w:rsidRPr="006D40E4" w:rsidTr="00FE3763">
        <w:trPr>
          <w:trHeight w:val="305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1292,89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1292,89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Капитальный ремонт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7896,19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7896,19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18666,66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18666,66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27855,74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27855,74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81345,62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81345,62</w:t>
            </w:r>
          </w:p>
        </w:tc>
      </w:tr>
      <w:tr w:rsidR="00FE3763" w:rsidRPr="006D40E4" w:rsidTr="00FE3763">
        <w:trPr>
          <w:trHeight w:val="359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   4.2. Перечень мероприятий, направленных на улучшение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на улучшение качества </w:t>
            </w:r>
            <w:r w:rsidRPr="008B1506">
              <w:rPr>
                <w:i/>
                <w:iCs/>
                <w:sz w:val="22"/>
                <w:szCs w:val="22"/>
              </w:rPr>
              <w:t xml:space="preserve">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очистки точных вод 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38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38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78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359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4.3.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Перечень мероприятий по энергосбережению и повышению энергетической    </w:t>
            </w:r>
          </w:p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i/>
                <w:iCs/>
                <w:sz w:val="22"/>
                <w:szCs w:val="22"/>
              </w:rPr>
              <w:t xml:space="preserve">   э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>ффективности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38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38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6D40E4" w:rsidTr="00FE3763">
        <w:trPr>
          <w:trHeight w:val="278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78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FE3763" w:rsidRPr="006D40E4" w:rsidTr="00FE3763">
        <w:trPr>
          <w:trHeight w:val="223"/>
          <w:jc w:val="center"/>
        </w:trPr>
        <w:tc>
          <w:tcPr>
            <w:tcW w:w="338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7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6D40E4" w:rsidTr="00FE3763">
        <w:trPr>
          <w:trHeight w:val="255"/>
          <w:jc w:val="center"/>
        </w:trPr>
        <w:tc>
          <w:tcPr>
            <w:tcW w:w="338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7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44"/>
          <w:jc w:val="center"/>
        </w:trPr>
        <w:tc>
          <w:tcPr>
            <w:tcW w:w="516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Итого на период с 01.01.2019 по 31.12.2019                              </w:t>
            </w:r>
          </w:p>
        </w:tc>
        <w:tc>
          <w:tcPr>
            <w:tcW w:w="16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178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3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1"/>
          <w:jc w:val="center"/>
        </w:trPr>
        <w:tc>
          <w:tcPr>
            <w:tcW w:w="51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494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        </w:t>
            </w: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 xml:space="preserve">5. Показатели надежности, качества, энергетической эффективности объектов централизованных систем водоотведения    </w:t>
            </w:r>
          </w:p>
        </w:tc>
      </w:tr>
      <w:tr w:rsidR="00FE3763" w:rsidRPr="006D40E4" w:rsidTr="00FE3763">
        <w:trPr>
          <w:trHeight w:val="215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Ед.изм.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очистки сточных вод</w:t>
            </w:r>
          </w:p>
        </w:tc>
      </w:tr>
      <w:tr w:rsidR="00FE3763" w:rsidRPr="006D40E4" w:rsidTr="00FE3763">
        <w:trPr>
          <w:trHeight w:val="1034"/>
          <w:jc w:val="center"/>
        </w:trPr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01356">
              <w:rPr>
                <w:rFonts w:ascii="Times New Roman CYR" w:hAnsi="Times New Roman CYR" w:cs="Times New Roman CYR"/>
                <w:sz w:val="20"/>
              </w:rPr>
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835"/>
          <w:jc w:val="center"/>
        </w:trPr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01356">
              <w:rPr>
                <w:rFonts w:ascii="Times New Roman CYR" w:hAnsi="Times New Roman CYR" w:cs="Times New Roman CYR"/>
                <w:sz w:val="20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835"/>
          <w:jc w:val="center"/>
        </w:trPr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01356">
              <w:rPr>
                <w:rFonts w:ascii="Times New Roman CYR" w:hAnsi="Times New Roman CYR" w:cs="Times New Roman CYR"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 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835"/>
          <w:jc w:val="center"/>
        </w:trPr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01356">
              <w:rPr>
                <w:rFonts w:ascii="Times New Roman CYR" w:hAnsi="Times New Roman CYR" w:cs="Times New Roman CYR"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 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276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FE3763" w:rsidRPr="006D40E4" w:rsidTr="00FE3763">
        <w:trPr>
          <w:trHeight w:val="345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3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FE3763" w:rsidRPr="006D40E4" w:rsidTr="00FE3763">
        <w:trPr>
          <w:trHeight w:val="704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26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0,49</w:t>
            </w:r>
          </w:p>
        </w:tc>
        <w:tc>
          <w:tcPr>
            <w:tcW w:w="1426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0,49</w:t>
            </w:r>
          </w:p>
        </w:tc>
        <w:tc>
          <w:tcPr>
            <w:tcW w:w="1431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jc w:val="center"/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0,49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4422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60135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60135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/>
        </w:tc>
        <w:tc>
          <w:tcPr>
            <w:tcW w:w="1431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/>
        </w:tc>
      </w:tr>
      <w:tr w:rsidR="00FE3763" w:rsidRPr="006D40E4" w:rsidTr="00FE3763">
        <w:trPr>
          <w:trHeight w:val="240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b/>
                <w:sz w:val="22"/>
                <w:szCs w:val="22"/>
                <w:lang w:eastAsia="en-US"/>
              </w:rPr>
              <w:t>6. Расчет эффективности производственной программы</w:t>
            </w:r>
          </w:p>
        </w:tc>
      </w:tr>
      <w:tr w:rsidR="00FE3763" w:rsidRPr="006D40E4" w:rsidTr="00FE3763">
        <w:trPr>
          <w:trHeight w:val="215"/>
          <w:jc w:val="center"/>
        </w:trPr>
        <w:tc>
          <w:tcPr>
            <w:tcW w:w="5602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283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602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283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6D40E4" w:rsidTr="00FE3763">
        <w:trPr>
          <w:trHeight w:val="212"/>
          <w:jc w:val="center"/>
        </w:trPr>
        <w:tc>
          <w:tcPr>
            <w:tcW w:w="5602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r w:rsidRPr="0060135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283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60135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60135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AE3C2C" w:rsidTr="00FE3763">
        <w:trPr>
          <w:trHeight w:val="212"/>
          <w:jc w:val="center"/>
        </w:trPr>
        <w:tc>
          <w:tcPr>
            <w:tcW w:w="5602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283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AE3C2C" w:rsidTr="00FE3763">
        <w:trPr>
          <w:trHeight w:val="359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b/>
                <w:sz w:val="22"/>
                <w:szCs w:val="22"/>
                <w:lang w:eastAsia="en-US"/>
              </w:rPr>
              <w:t>7. Общий объем финансовых потребностей, направленных на реализацию производственной программы</w:t>
            </w:r>
          </w:p>
        </w:tc>
      </w:tr>
      <w:tr w:rsidR="00FE3763" w:rsidRPr="00AE3C2C" w:rsidTr="00FE3763">
        <w:trPr>
          <w:trHeight w:val="477"/>
          <w:jc w:val="center"/>
        </w:trPr>
        <w:tc>
          <w:tcPr>
            <w:tcW w:w="82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Всего сумма, </w:t>
            </w:r>
          </w:p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  тыс. руб.  </w:t>
            </w:r>
          </w:p>
        </w:tc>
      </w:tr>
      <w:tr w:rsidR="00FE3763" w:rsidRPr="00AE3C2C" w:rsidTr="00FE3763">
        <w:trPr>
          <w:trHeight w:val="240"/>
          <w:jc w:val="center"/>
        </w:trPr>
        <w:tc>
          <w:tcPr>
            <w:tcW w:w="82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115110,40</w:t>
            </w:r>
          </w:p>
        </w:tc>
      </w:tr>
      <w:tr w:rsidR="00FE3763" w:rsidRPr="00AE3C2C" w:rsidTr="00FE3763">
        <w:trPr>
          <w:trHeight w:val="240"/>
          <w:jc w:val="center"/>
        </w:trPr>
        <w:tc>
          <w:tcPr>
            <w:tcW w:w="82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118795,64</w:t>
            </w:r>
          </w:p>
        </w:tc>
      </w:tr>
      <w:tr w:rsidR="00FE3763" w:rsidRPr="00AE3C2C" w:rsidTr="00FE3763">
        <w:trPr>
          <w:trHeight w:val="255"/>
          <w:jc w:val="center"/>
        </w:trPr>
        <w:tc>
          <w:tcPr>
            <w:tcW w:w="82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120920,27</w:t>
            </w:r>
          </w:p>
        </w:tc>
      </w:tr>
      <w:tr w:rsidR="00FE3763" w:rsidRPr="00AE3C2C" w:rsidTr="00FE3763">
        <w:trPr>
          <w:trHeight w:val="240"/>
          <w:jc w:val="center"/>
        </w:trPr>
        <w:tc>
          <w:tcPr>
            <w:tcW w:w="82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356251,55</w:t>
            </w:r>
          </w:p>
        </w:tc>
      </w:tr>
      <w:tr w:rsidR="00FE3763" w:rsidRPr="00AE3C2C" w:rsidTr="00FE3763">
        <w:trPr>
          <w:trHeight w:val="359"/>
          <w:jc w:val="center"/>
        </w:trPr>
        <w:tc>
          <w:tcPr>
            <w:tcW w:w="988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b/>
                <w:sz w:val="22"/>
                <w:szCs w:val="22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AE3C2C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AE3C2C" w:rsidTr="00FE3763">
        <w:trPr>
          <w:trHeight w:val="105"/>
          <w:jc w:val="center"/>
        </w:trPr>
        <w:tc>
          <w:tcPr>
            <w:tcW w:w="737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2017 год</w:t>
            </w:r>
          </w:p>
        </w:tc>
      </w:tr>
      <w:tr w:rsidR="00FE3763" w:rsidRPr="00AE3C2C" w:rsidTr="00FE3763">
        <w:trPr>
          <w:trHeight w:val="255"/>
          <w:jc w:val="center"/>
        </w:trPr>
        <w:tc>
          <w:tcPr>
            <w:tcW w:w="737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E3C2C">
              <w:rPr>
                <w:rFonts w:ascii="Times New Roman CYR" w:hAnsi="Times New Roman CYR" w:cs="Times New Roman CYR"/>
                <w:sz w:val="22"/>
                <w:szCs w:val="22"/>
              </w:rPr>
              <w:t>Объем принятых сточных вод,  тыс.куб.м</w:t>
            </w:r>
          </w:p>
        </w:tc>
        <w:tc>
          <w:tcPr>
            <w:tcW w:w="2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16244,12</w:t>
            </w:r>
          </w:p>
        </w:tc>
      </w:tr>
      <w:tr w:rsidR="00FE3763" w:rsidRPr="00AE3C2C" w:rsidTr="00FE3763">
        <w:trPr>
          <w:trHeight w:val="494"/>
          <w:jc w:val="center"/>
        </w:trPr>
        <w:tc>
          <w:tcPr>
            <w:tcW w:w="737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AE3C2C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E3C2C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AE3C2C" w:rsidTr="00FE3763">
        <w:trPr>
          <w:trHeight w:val="494"/>
          <w:jc w:val="center"/>
        </w:trPr>
        <w:tc>
          <w:tcPr>
            <w:tcW w:w="737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E3C2C">
              <w:rPr>
                <w:rFonts w:ascii="Times New Roman CYR" w:hAnsi="Times New Roman CYR" w:cs="Times New Roman CYR"/>
                <w:sz w:val="22"/>
                <w:szCs w:val="22"/>
              </w:rPr>
              <w:t>Мероприятия, направленные на поддержание объектов водоотведения в состоянии, соответствующем установленным требованиям, тыс.руб.</w:t>
            </w:r>
          </w:p>
        </w:tc>
        <w:tc>
          <w:tcPr>
            <w:tcW w:w="2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AE3C2C" w:rsidTr="00FE3763">
        <w:trPr>
          <w:trHeight w:val="494"/>
          <w:jc w:val="center"/>
        </w:trPr>
        <w:tc>
          <w:tcPr>
            <w:tcW w:w="737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E3C2C">
              <w:rPr>
                <w:rFonts w:ascii="Times New Roman CYR" w:hAnsi="Times New Roman CYR" w:cs="Times New Roman CYR"/>
                <w:sz w:val="22"/>
                <w:szCs w:val="22"/>
              </w:rPr>
              <w:t>Общий объем финансовых потребностей за 2017 год, тыс.руб. (без учета транспортировки - государственное регулирование  не осуществлялось)</w:t>
            </w:r>
          </w:p>
        </w:tc>
        <w:tc>
          <w:tcPr>
            <w:tcW w:w="2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AE3C2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E3C2C">
              <w:rPr>
                <w:rFonts w:eastAsia="Calibri"/>
                <w:sz w:val="22"/>
                <w:szCs w:val="22"/>
                <w:lang w:eastAsia="en-US"/>
              </w:rPr>
              <w:t>85871,4</w:t>
            </w:r>
          </w:p>
        </w:tc>
      </w:tr>
    </w:tbl>
    <w:p w:rsidR="00480F88" w:rsidRPr="00FE3763" w:rsidRDefault="00FE3763" w:rsidP="00FE3763">
      <w:pPr>
        <w:tabs>
          <w:tab w:val="left" w:pos="1897"/>
        </w:tabs>
        <w:spacing w:line="276" w:lineRule="auto"/>
        <w:jc w:val="right"/>
        <w:rPr>
          <w:sz w:val="24"/>
          <w:szCs w:val="24"/>
        </w:rPr>
      </w:pPr>
      <w:r w:rsidRPr="00FE3763">
        <w:rPr>
          <w:sz w:val="24"/>
          <w:szCs w:val="24"/>
        </w:rPr>
        <w:t>».</w:t>
      </w:r>
    </w:p>
    <w:p w:rsidR="00480F88" w:rsidRPr="00FE3763" w:rsidRDefault="00480F88" w:rsidP="00C15EF7">
      <w:pPr>
        <w:tabs>
          <w:tab w:val="left" w:pos="1897"/>
        </w:tabs>
        <w:spacing w:line="276" w:lineRule="auto"/>
        <w:jc w:val="center"/>
        <w:rPr>
          <w:sz w:val="24"/>
          <w:szCs w:val="24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FE3763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FE3763" w:rsidTr="00EB25FF">
        <w:trPr>
          <w:gridAfter w:val="1"/>
          <w:wAfter w:w="11" w:type="dxa"/>
        </w:trPr>
        <w:tc>
          <w:tcPr>
            <w:tcW w:w="528" w:type="dxa"/>
          </w:tcPr>
          <w:p w:rsidR="00FE3763" w:rsidRDefault="00FE3763" w:rsidP="00EB25FF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FE3763" w:rsidRDefault="00FE3763" w:rsidP="00EB25FF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FE3763" w:rsidRDefault="00FE3763" w:rsidP="00EB25FF">
            <w:pPr>
              <w:ind w:left="3552"/>
              <w:jc w:val="center"/>
            </w:pPr>
            <w:r>
              <w:t>ПРИЛОЖЕНИЕ 4</w:t>
            </w:r>
          </w:p>
          <w:p w:rsidR="00FE3763" w:rsidRDefault="00FE3763" w:rsidP="00EB25FF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Default="00FE3763" w:rsidP="00EB25FF">
            <w:pPr>
              <w:ind w:left="3552"/>
              <w:jc w:val="center"/>
            </w:pPr>
            <w:r w:rsidRPr="00462D60">
              <w:t>от 20 декабря 2018 г.</w:t>
            </w:r>
            <w:r w:rsidRPr="00D74902">
              <w:t xml:space="preserve"> №</w:t>
            </w:r>
            <w:r>
              <w:t xml:space="preserve"> 55/72</w:t>
            </w:r>
          </w:p>
          <w:p w:rsidR="00FE3763" w:rsidRDefault="00FE3763" w:rsidP="00EB25FF">
            <w:pPr>
              <w:ind w:left="3552"/>
              <w:jc w:val="center"/>
            </w:pPr>
          </w:p>
          <w:p w:rsidR="00FE3763" w:rsidRDefault="00FE3763" w:rsidP="00EB25FF">
            <w:pPr>
              <w:ind w:left="3552"/>
              <w:jc w:val="center"/>
            </w:pPr>
            <w:r>
              <w:t xml:space="preserve">«ПРИЛОЖЕНИЕ </w:t>
            </w:r>
            <w:r>
              <w:t>4</w:t>
            </w:r>
          </w:p>
          <w:p w:rsidR="00FE3763" w:rsidRDefault="00FE3763" w:rsidP="00EB25FF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Pr="00CB1B90" w:rsidRDefault="00FE3763" w:rsidP="00EB25FF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  <w:tr w:rsidR="00FE3763" w:rsidRPr="006161EA" w:rsidTr="00EB25FF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FE376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E3763" w:rsidRPr="008A289C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FE376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>ПО ОКАЗАНИЮ УСЛУГ ВОДООТВЕДЕНИЯ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FE3763" w:rsidRPr="008B1506" w:rsidRDefault="00FE3763" w:rsidP="00FE37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B1506">
              <w:rPr>
                <w:b/>
                <w:sz w:val="24"/>
                <w:szCs w:val="24"/>
              </w:rPr>
              <w:t>(с учетом очистки сточных вод путем гидрозолоудаления)</w:t>
            </w:r>
          </w:p>
          <w:p w:rsidR="00FE3763" w:rsidRPr="00C15EF7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D63B3D" w:rsidRDefault="00FE3763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  <w:r w:rsidRPr="004F1B01">
        <w:rPr>
          <w:sz w:val="24"/>
          <w:szCs w:val="24"/>
        </w:rPr>
        <w:t>Период реализации производственной программы с 01.01.2018 г. по 31.12.2020 г.</w:t>
      </w:r>
    </w:p>
    <w:tbl>
      <w:tblPr>
        <w:tblW w:w="9826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49"/>
        <w:gridCol w:w="19"/>
        <w:gridCol w:w="1027"/>
        <w:gridCol w:w="691"/>
        <w:gridCol w:w="46"/>
        <w:gridCol w:w="436"/>
        <w:gridCol w:w="885"/>
        <w:gridCol w:w="355"/>
        <w:gridCol w:w="178"/>
        <w:gridCol w:w="342"/>
        <w:gridCol w:w="884"/>
        <w:gridCol w:w="192"/>
        <w:gridCol w:w="1422"/>
      </w:tblGrid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1506">
              <w:rPr>
                <w:rFonts w:eastAsia="Calibri"/>
                <w:b/>
                <w:sz w:val="24"/>
                <w:szCs w:val="24"/>
                <w:lang w:eastAsia="en-US"/>
              </w:rPr>
              <w:t>1. Паспорт производственной программы</w:t>
            </w:r>
          </w:p>
        </w:tc>
      </w:tr>
      <w:tr w:rsidR="00FE3763" w:rsidRPr="008B1506" w:rsidTr="00FE3763">
        <w:trPr>
          <w:trHeight w:val="539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регулируемой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организации (ИНН)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603004 г.Нижний новгород, пр. Ленина, д.88</w:t>
            </w:r>
          </w:p>
        </w:tc>
      </w:tr>
      <w:tr w:rsidR="00FE3763" w:rsidRPr="008B1506" w:rsidTr="00FE3763">
        <w:trPr>
          <w:trHeight w:val="455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           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Местонахождение         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уполномоченного органа    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603082, Нижний Новгород, Кремль, корпус 1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 xml:space="preserve">2. </w:t>
            </w:r>
            <w:r w:rsidRPr="008B1506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Объем принимаемых сточных вод</w:t>
            </w:r>
          </w:p>
        </w:tc>
      </w:tr>
      <w:tr w:rsidR="00FE3763" w:rsidRPr="008B1506" w:rsidTr="00FE3763">
        <w:trPr>
          <w:trHeight w:val="267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услуги    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8B1506" w:rsidTr="00FE3763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Принято сточных вод всего, тыс.м3 в том числе: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</w:tr>
      <w:tr w:rsidR="00FE3763" w:rsidRPr="008B1506" w:rsidTr="00FE3763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>- населению,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>- бюджетным потребителям,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>- прочим потребителям,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1 262,98</w:t>
            </w:r>
          </w:p>
        </w:tc>
      </w:tr>
      <w:tr w:rsidR="00FE3763" w:rsidRPr="008B1506" w:rsidTr="00FE3763">
        <w:trPr>
          <w:trHeight w:val="294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FE3763" w:rsidRPr="008B1506" w:rsidTr="00FE3763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6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8B1506" w:rsidTr="00FE3763">
        <w:trPr>
          <w:trHeight w:val="38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3 639,57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3 639,57</w:t>
            </w:r>
          </w:p>
        </w:tc>
      </w:tr>
      <w:tr w:rsidR="00FE3763" w:rsidRPr="008B1506" w:rsidTr="00FE3763">
        <w:trPr>
          <w:trHeight w:val="428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632,73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632,73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26,26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26,26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>Итого за период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4 298,56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4 298,56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3592,05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3592,05</w:t>
            </w:r>
          </w:p>
        </w:tc>
      </w:tr>
      <w:tr w:rsidR="00FE3763" w:rsidRPr="008B1506" w:rsidTr="00FE3763">
        <w:trPr>
          <w:trHeight w:val="377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655,22</w:t>
            </w:r>
            <w:r w:rsidRPr="008B15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665,22</w:t>
            </w:r>
            <w:r w:rsidRPr="008B1506">
              <w:rPr>
                <w:sz w:val="22"/>
                <w:szCs w:val="22"/>
              </w:rPr>
              <w:t xml:space="preserve">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за период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4594,73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sz w:val="22"/>
                <w:szCs w:val="22"/>
                <w:lang w:eastAsia="en-US"/>
              </w:rPr>
              <w:t> 594,73</w:t>
            </w:r>
          </w:p>
        </w:tc>
      </w:tr>
      <w:tr w:rsidR="00FE3763" w:rsidRPr="008B1506" w:rsidTr="00FE3763">
        <w:trPr>
          <w:trHeight w:val="177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Производственные расходы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4169,57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4169,57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Административные расходы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670,742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 w:rsidRPr="008B1506">
              <w:rPr>
                <w:sz w:val="22"/>
                <w:szCs w:val="22"/>
              </w:rPr>
              <w:t>670,742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</w:p>
        </w:tc>
      </w:tr>
      <w:tr w:rsidR="00FE3763" w:rsidRPr="008B1506" w:rsidTr="00FE3763">
        <w:trPr>
          <w:trHeight w:val="325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Cs/>
                <w:sz w:val="22"/>
                <w:szCs w:val="22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FE3763" w:rsidRDefault="00FE3763" w:rsidP="00EB25FF">
            <w:pPr>
              <w:jc w:val="center"/>
              <w:rPr>
                <w:sz w:val="22"/>
                <w:szCs w:val="22"/>
              </w:rPr>
            </w:pPr>
          </w:p>
          <w:p w:rsidR="00FE3763" w:rsidRPr="008B1506" w:rsidRDefault="00FE3763" w:rsidP="00EB25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за период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4857,77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4857,77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13 643,04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13 643,04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4.1.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>Перечень мероприятий по ремонту объектов централизованных</w:t>
            </w:r>
            <w:r w:rsidRPr="008B1506">
              <w:rPr>
                <w:i/>
                <w:iCs/>
                <w:sz w:val="22"/>
                <w:szCs w:val="22"/>
              </w:rPr>
              <w:t xml:space="preserve">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систем водоотведения </w:t>
            </w:r>
          </w:p>
        </w:tc>
      </w:tr>
      <w:tr w:rsidR="00FE3763" w:rsidRPr="008B1506" w:rsidTr="00FE3763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176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сумма, тыс. руб.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Другие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источники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на период 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30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на период 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4.2. Перечень мероприятий, направленных на улучшение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>на улучшение качества</w:t>
            </w:r>
            <w:r w:rsidRPr="008B1506">
              <w:rPr>
                <w:i/>
                <w:iCs/>
                <w:sz w:val="22"/>
                <w:szCs w:val="22"/>
              </w:rPr>
              <w:t xml:space="preserve">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очистки точных вод </w:t>
            </w:r>
          </w:p>
        </w:tc>
      </w:tr>
      <w:tr w:rsidR="00FE3763" w:rsidRPr="008B1506" w:rsidTr="00FE3763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6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тыс. руб.  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Итого на период с 01.01.2018 по 31.12.2018                             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77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4.3. 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 xml:space="preserve">Перечень мероприятий по энергосбережению и повышению энергетической </w:t>
            </w:r>
            <w:r w:rsidRPr="008B1506">
              <w:rPr>
                <w:i/>
                <w:iCs/>
                <w:sz w:val="22"/>
                <w:szCs w:val="22"/>
              </w:rPr>
              <w:t>э</w:t>
            </w:r>
            <w:r w:rsidRPr="008B1506">
              <w:rPr>
                <w:rFonts w:ascii="Times New Roman CYR" w:hAnsi="Times New Roman CYR" w:cs="Times New Roman CYR"/>
                <w:i/>
                <w:iCs/>
                <w:sz w:val="22"/>
                <w:szCs w:val="22"/>
              </w:rPr>
              <w:t>ффективности</w:t>
            </w:r>
          </w:p>
        </w:tc>
      </w:tr>
      <w:tr w:rsidR="00FE3763" w:rsidRPr="008B1506" w:rsidTr="00FE3763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176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сумма, тыс. руб.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FE3763" w:rsidRPr="008B1506" w:rsidTr="00FE3763">
        <w:trPr>
          <w:trHeight w:val="276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77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i/>
                <w:sz w:val="22"/>
                <w:szCs w:val="22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FE3763" w:rsidRPr="008B1506" w:rsidTr="00FE3763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176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сумма, тыс. руб.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Себестоимость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Другие  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77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143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5. Показатели надежности, качества, энергетической эффективности объектов централизованных систем водоотведения</w:t>
            </w:r>
          </w:p>
        </w:tc>
      </w:tr>
      <w:tr w:rsidR="00FE3763" w:rsidRPr="008B1506" w:rsidTr="00FE3763">
        <w:trPr>
          <w:trHeight w:val="21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Ед.изм.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01.01.2018 по 31.12.2018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01.01.2019 по 31.12.2019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На период с 01.01.2020 по 31.12.2020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Показатели очистки сточных вод</w:t>
            </w:r>
          </w:p>
        </w:tc>
      </w:tr>
      <w:tr w:rsidR="00FE3763" w:rsidRPr="008B1506" w:rsidTr="00FE3763">
        <w:trPr>
          <w:trHeight w:val="1030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0"/>
              </w:rPr>
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8B1506" w:rsidTr="00FE3763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0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8B1506" w:rsidTr="00FE3763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0"/>
              </w:rPr>
              <w:lastRenderedPageBreak/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8B1506" w:rsidTr="00FE3763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8B1506" w:rsidTr="00FE3763">
        <w:trPr>
          <w:trHeight w:val="274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FE3763" w:rsidRPr="008B1506" w:rsidTr="00FE3763">
        <w:trPr>
          <w:trHeight w:val="34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8B1506">
              <w:rPr>
                <w:rFonts w:eastAsia="Calibri"/>
                <w:sz w:val="16"/>
                <w:szCs w:val="16"/>
                <w:lang w:eastAsia="en-US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FE3763" w:rsidRPr="008B1506" w:rsidTr="00FE3763">
        <w:trPr>
          <w:trHeight w:val="701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8B1506">
              <w:rPr>
                <w:rFonts w:eastAsia="Calibri"/>
                <w:sz w:val="16"/>
                <w:szCs w:val="16"/>
                <w:lang w:eastAsia="en-US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8B150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0,04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0,04</w:t>
            </w:r>
          </w:p>
        </w:tc>
        <w:tc>
          <w:tcPr>
            <w:tcW w:w="1422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jc w:val="center"/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0,04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8B1506">
              <w:rPr>
                <w:rFonts w:eastAsia="Calibri"/>
                <w:sz w:val="16"/>
                <w:szCs w:val="16"/>
                <w:lang w:eastAsia="en-US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 w:rsidRPr="008B1506">
              <w:rPr>
                <w:rFonts w:eastAsia="Calibri"/>
                <w:sz w:val="16"/>
                <w:szCs w:val="16"/>
                <w:lang w:eastAsia="en-US"/>
              </w:rPr>
              <w:t xml:space="preserve">  кВт*ч/куб. м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/>
        </w:tc>
        <w:tc>
          <w:tcPr>
            <w:tcW w:w="1422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/>
        </w:tc>
      </w:tr>
      <w:tr w:rsidR="00FE3763" w:rsidRPr="008B1506" w:rsidTr="00FE3763">
        <w:trPr>
          <w:trHeight w:val="254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 xml:space="preserve"> 6. Расчет эффективности производственной программы        </w:t>
            </w:r>
          </w:p>
        </w:tc>
      </w:tr>
      <w:tr w:rsidR="00FE3763" w:rsidRPr="008B1506" w:rsidTr="00FE3763">
        <w:trPr>
          <w:trHeight w:val="214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25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25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25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25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7. Общий объем финансовых потребностей, направленных на реализацию   производственной программы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E3763" w:rsidRPr="008B1506" w:rsidTr="00FE3763">
        <w:trPr>
          <w:trHeight w:val="475"/>
          <w:jc w:val="center"/>
        </w:trPr>
        <w:tc>
          <w:tcPr>
            <w:tcW w:w="821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Всего сумма, </w:t>
            </w:r>
          </w:p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тыс. руб.  </w:t>
            </w:r>
          </w:p>
        </w:tc>
      </w:tr>
      <w:tr w:rsidR="00FE3763" w:rsidRPr="008B1506" w:rsidTr="00FE3763">
        <w:trPr>
          <w:trHeight w:val="239"/>
          <w:jc w:val="center"/>
        </w:trPr>
        <w:tc>
          <w:tcPr>
            <w:tcW w:w="821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01.01.2018 по 31.12.2018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4368,60</w:t>
            </w:r>
          </w:p>
        </w:tc>
      </w:tr>
      <w:tr w:rsidR="00FE3763" w:rsidRPr="008B1506" w:rsidTr="00FE3763">
        <w:trPr>
          <w:trHeight w:val="254"/>
          <w:jc w:val="center"/>
        </w:trPr>
        <w:tc>
          <w:tcPr>
            <w:tcW w:w="821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01.01.2019 по 31.12.2019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4664,56</w:t>
            </w:r>
          </w:p>
        </w:tc>
      </w:tr>
      <w:tr w:rsidR="00FE3763" w:rsidRPr="008B1506" w:rsidTr="00FE3763">
        <w:trPr>
          <w:trHeight w:val="239"/>
          <w:jc w:val="center"/>
        </w:trPr>
        <w:tc>
          <w:tcPr>
            <w:tcW w:w="821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На период с 01.01.2020 по 31.12.2020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4927,60</w:t>
            </w:r>
          </w:p>
        </w:tc>
      </w:tr>
      <w:tr w:rsidR="00FE3763" w:rsidRPr="008B1506" w:rsidTr="00FE3763">
        <w:trPr>
          <w:trHeight w:val="239"/>
          <w:jc w:val="center"/>
        </w:trPr>
        <w:tc>
          <w:tcPr>
            <w:tcW w:w="821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13960,76</w:t>
            </w:r>
          </w:p>
        </w:tc>
      </w:tr>
      <w:tr w:rsidR="00FE3763" w:rsidRPr="008B1506" w:rsidTr="00FE3763">
        <w:trPr>
          <w:trHeight w:val="358"/>
          <w:jc w:val="center"/>
        </w:trPr>
        <w:tc>
          <w:tcPr>
            <w:tcW w:w="9825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  <w:lang w:eastAsia="en-US"/>
              </w:rPr>
            </w:pPr>
            <w:r w:rsidRPr="008B1506">
              <w:rPr>
                <w:rFonts w:eastAsia="Calibri"/>
                <w:b/>
                <w:sz w:val="22"/>
                <w:szCs w:val="22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  <w:tr w:rsidR="00FE3763" w:rsidRPr="008B1506" w:rsidTr="00FE3763">
        <w:trPr>
          <w:trHeight w:val="104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2017</w:t>
            </w:r>
            <w:r w:rsidRPr="008B1506">
              <w:rPr>
                <w:rFonts w:eastAsia="Calibri"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FE3763" w:rsidRPr="008B1506" w:rsidTr="00FE3763">
        <w:trPr>
          <w:trHeight w:val="239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2"/>
                <w:szCs w:val="22"/>
              </w:rPr>
              <w:t>Объем принятых сточных вод,  тыс.куб.м</w:t>
            </w:r>
          </w:p>
        </w:tc>
        <w:tc>
          <w:tcPr>
            <w:tcW w:w="24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1141,26</w:t>
            </w:r>
          </w:p>
        </w:tc>
      </w:tr>
      <w:tr w:rsidR="00FE3763" w:rsidRPr="008B1506" w:rsidTr="00FE3763">
        <w:trPr>
          <w:trHeight w:val="492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2"/>
                <w:szCs w:val="22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4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RPr="008B1506" w:rsidTr="00FE3763">
        <w:trPr>
          <w:trHeight w:val="492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2"/>
                <w:szCs w:val="22"/>
              </w:rPr>
              <w:t>Мероприятия, направленные на поддержание объектов водоотведения в состоянии, соответствующем установленным требованиям, тыс.руб.</w:t>
            </w:r>
          </w:p>
        </w:tc>
        <w:tc>
          <w:tcPr>
            <w:tcW w:w="24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Pr="008B1506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FE3763" w:rsidTr="00FE3763">
        <w:trPr>
          <w:trHeight w:val="239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3763" w:rsidRPr="008B1506" w:rsidRDefault="00FE3763" w:rsidP="00EB25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B1506">
              <w:rPr>
                <w:rFonts w:ascii="Times New Roman CYR" w:hAnsi="Times New Roman CYR" w:cs="Times New Roman CYR"/>
                <w:sz w:val="22"/>
                <w:szCs w:val="22"/>
              </w:rPr>
              <w:t>Общий объем финансовых потребностей за 201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7</w:t>
            </w:r>
            <w:r w:rsidRPr="008B1506">
              <w:rPr>
                <w:rFonts w:ascii="Times New Roman CYR" w:hAnsi="Times New Roman CYR" w:cs="Times New Roman CYR"/>
                <w:sz w:val="22"/>
                <w:szCs w:val="22"/>
              </w:rPr>
              <w:t xml:space="preserve"> год, тыс.руб.</w:t>
            </w:r>
          </w:p>
        </w:tc>
        <w:tc>
          <w:tcPr>
            <w:tcW w:w="24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E3763" w:rsidRDefault="00FE3763" w:rsidP="00EB2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4 925,43</w:t>
            </w:r>
          </w:p>
        </w:tc>
      </w:tr>
    </w:tbl>
    <w:p w:rsidR="00D63B3D" w:rsidRPr="00FE3763" w:rsidRDefault="00FE3763" w:rsidP="00FE3763">
      <w:pPr>
        <w:tabs>
          <w:tab w:val="left" w:pos="1897"/>
        </w:tabs>
        <w:spacing w:line="276" w:lineRule="auto"/>
        <w:jc w:val="right"/>
        <w:rPr>
          <w:sz w:val="24"/>
          <w:szCs w:val="24"/>
        </w:rPr>
      </w:pPr>
      <w:r w:rsidRPr="00FE3763">
        <w:rPr>
          <w:sz w:val="24"/>
          <w:szCs w:val="24"/>
        </w:rPr>
        <w:t>».</w:t>
      </w: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  <w:bookmarkStart w:id="0" w:name="_GoBack"/>
      <w:bookmarkEnd w:id="0"/>
    </w:p>
    <w:sectPr w:rsidR="00D63B3D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F26" w:rsidRDefault="005E4F26">
      <w:r>
        <w:separator/>
      </w:r>
    </w:p>
  </w:endnote>
  <w:endnote w:type="continuationSeparator" w:id="0">
    <w:p w:rsidR="005E4F26" w:rsidRDefault="005E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F26" w:rsidRDefault="005E4F26">
      <w:r>
        <w:separator/>
      </w:r>
    </w:p>
  </w:footnote>
  <w:footnote w:type="continuationSeparator" w:id="0">
    <w:p w:rsidR="005E4F26" w:rsidRDefault="005E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983DF4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3DF4" w:rsidRDefault="00983D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983DF4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E3763">
      <w:rPr>
        <w:rStyle w:val="a9"/>
        <w:noProof/>
      </w:rPr>
      <w:t>2</w:t>
    </w:r>
    <w:r>
      <w:rPr>
        <w:rStyle w:val="a9"/>
      </w:rPr>
      <w:fldChar w:fldCharType="end"/>
    </w:r>
  </w:p>
  <w:p w:rsidR="00983DF4" w:rsidRDefault="00983DF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6B389C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4ABC0A8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3DF4" w:rsidRPr="00E52B15" w:rsidRDefault="006B389C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83DF4" w:rsidRPr="00561114" w:rsidRDefault="00983DF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983DF4" w:rsidRPr="00561114" w:rsidRDefault="00983DF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983DF4" w:rsidRPr="000F7B5C" w:rsidRDefault="00983DF4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983DF4" w:rsidRPr="000F7B5C" w:rsidRDefault="00983DF4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983DF4" w:rsidRDefault="00983DF4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983DF4" w:rsidRDefault="00983DF4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983DF4" w:rsidRPr="002B6128" w:rsidRDefault="00983DF4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983DF4" w:rsidRDefault="00983DF4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983DF4" w:rsidRPr="001772E6" w:rsidRDefault="00983DF4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983DF4" w:rsidRDefault="00983DF4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983DF4" w:rsidRPr="00E52B15" w:rsidRDefault="006B389C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83DF4" w:rsidRPr="00561114" w:rsidRDefault="00983DF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983DF4" w:rsidRPr="00561114" w:rsidRDefault="00983DF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983DF4" w:rsidRPr="000F7B5C" w:rsidRDefault="00983DF4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983DF4" w:rsidRPr="000F7B5C" w:rsidRDefault="00983DF4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983DF4" w:rsidRDefault="00983DF4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983DF4" w:rsidRDefault="00983DF4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983DF4" w:rsidRPr="002B6128" w:rsidRDefault="00983DF4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983DF4" w:rsidRDefault="00983DF4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983DF4" w:rsidRPr="001772E6" w:rsidRDefault="00983DF4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983DF4" w:rsidRDefault="00983DF4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B9C81B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8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5CF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3AB3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4EC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4CA0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6483"/>
    <w:rsid w:val="003D6B37"/>
    <w:rsid w:val="003D77BA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2D60"/>
    <w:rsid w:val="00463426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0F88"/>
    <w:rsid w:val="0048249A"/>
    <w:rsid w:val="004829EF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3375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06FD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7AF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2A8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481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2AFD"/>
    <w:rsid w:val="007A34B3"/>
    <w:rsid w:val="007A34D9"/>
    <w:rsid w:val="007A375C"/>
    <w:rsid w:val="007A3DAF"/>
    <w:rsid w:val="007A4631"/>
    <w:rsid w:val="007A499F"/>
    <w:rsid w:val="007A554F"/>
    <w:rsid w:val="007A55D0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6D9F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EEF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E0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3500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5D12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89C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77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A697B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2FE1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418"/>
    <w:rsid w:val="00A328C3"/>
    <w:rsid w:val="00A32DEC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60D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6D4D"/>
    <w:rsid w:val="00AE7EFA"/>
    <w:rsid w:val="00AF0664"/>
    <w:rsid w:val="00AF0A13"/>
    <w:rsid w:val="00AF1543"/>
    <w:rsid w:val="00AF1E94"/>
    <w:rsid w:val="00AF226F"/>
    <w:rsid w:val="00AF25E6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4F94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37F5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2C"/>
    <w:rsid w:val="00C142C2"/>
    <w:rsid w:val="00C156A2"/>
    <w:rsid w:val="00C15C1E"/>
    <w:rsid w:val="00C15EF7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B18"/>
    <w:rsid w:val="00D23C02"/>
    <w:rsid w:val="00D23C9F"/>
    <w:rsid w:val="00D23FB9"/>
    <w:rsid w:val="00D242CA"/>
    <w:rsid w:val="00D25953"/>
    <w:rsid w:val="00D26B89"/>
    <w:rsid w:val="00D26C5B"/>
    <w:rsid w:val="00D27025"/>
    <w:rsid w:val="00D301C1"/>
    <w:rsid w:val="00D3028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5D99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3B3D"/>
    <w:rsid w:val="00D65783"/>
    <w:rsid w:val="00D65A31"/>
    <w:rsid w:val="00D66259"/>
    <w:rsid w:val="00D663D9"/>
    <w:rsid w:val="00D6681A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8B4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1F84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3B08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239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2031A"/>
    <w:rsid w:val="00F20EAC"/>
    <w:rsid w:val="00F21BA1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18ED"/>
    <w:rsid w:val="00F321ED"/>
    <w:rsid w:val="00F3288A"/>
    <w:rsid w:val="00F32AA9"/>
    <w:rsid w:val="00F33AB7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0BB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0A0D"/>
    <w:rsid w:val="00FA188F"/>
    <w:rsid w:val="00FA33C7"/>
    <w:rsid w:val="00FA37F8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3763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6519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681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681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9</TotalTime>
  <Pages>19</Pages>
  <Words>5420</Words>
  <Characters>38486</Characters>
  <Application>Microsoft Office Word</Application>
  <DocSecurity>0</DocSecurity>
  <Lines>320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43819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Владмировна</cp:lastModifiedBy>
  <cp:revision>3</cp:revision>
  <cp:lastPrinted>2018-12-21T13:16:00Z</cp:lastPrinted>
  <dcterms:created xsi:type="dcterms:W3CDTF">2018-12-21T13:07:00Z</dcterms:created>
  <dcterms:modified xsi:type="dcterms:W3CDTF">2018-12-21T13:16:00Z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